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E50" w:rsidRPr="00F5792C" w:rsidRDefault="00322159" w:rsidP="00462E50">
      <w:pPr>
        <w:pStyle w:val="Title"/>
        <w:rPr>
          <w:color w:val="6C6463"/>
        </w:rPr>
      </w:pPr>
      <w:r>
        <mc:AlternateContent>
          <mc:Choice Requires="wps">
            <w:drawing>
              <wp:anchor distT="0" distB="0" distL="114300" distR="114300" simplePos="0" relativeHeight="251655680" behindDoc="0" locked="0" layoutInCell="1" allowOverlap="1" wp14:anchorId="03FAC1A5" wp14:editId="45E3931C">
                <wp:simplePos x="0" y="0"/>
                <wp:positionH relativeFrom="column">
                  <wp:posOffset>2727960</wp:posOffset>
                </wp:positionH>
                <wp:positionV relativeFrom="paragraph">
                  <wp:posOffset>-1470660</wp:posOffset>
                </wp:positionV>
                <wp:extent cx="4705985" cy="4705985"/>
                <wp:effectExtent l="0" t="0" r="0" b="0"/>
                <wp:wrapNone/>
                <wp:docPr id="3"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05985" cy="4705985"/>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oval w14:anchorId="4D24944A" id="Oval 3" o:spid="_x0000_s1026" style="position:absolute;margin-left:214.8pt;margin-top:-115.8pt;width:370.55pt;height:37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" stroked="f">
                <v:fill r:id="rId9" o:title="" recolor="t" rotate="t" type="frame"/>
                <o:lock v:ext="edit" aspectratio="t"/>
              </v:oval>
            </w:pict>
          </mc:Fallback>
        </mc:AlternateContent>
      </w:r>
      <w:r w:rsidR="00A514D4">
        <w:drawing>
          <wp:anchor distT="0" distB="2743200" distL="114300" distR="114300" simplePos="0" relativeHeight="251652608" behindDoc="0" locked="0" layoutInCell="1" allowOverlap="0" wp14:anchorId="468F6D8B" wp14:editId="076A3535">
            <wp:simplePos x="0" y="0"/>
            <wp:positionH relativeFrom="page">
              <wp:posOffset>822325</wp:posOffset>
            </wp:positionH>
            <wp:positionV relativeFrom="page">
              <wp:posOffset>791210</wp:posOffset>
            </wp:positionV>
            <wp:extent cx="1922145" cy="584200"/>
            <wp:effectExtent l="0" t="0" r="8255"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221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E50" w:rsidRPr="00F5792C">
        <w:rPr>
          <w:color w:val="6C6463"/>
        </w:rPr>
        <w:t>Water and Environment Sector</w:t>
      </w:r>
      <w:bookmarkStart w:id="0" w:name="_GoBack"/>
      <w:bookmarkEnd w:id="0"/>
    </w:p>
    <w:p w:rsidR="00462E50" w:rsidRDefault="00462E50" w:rsidP="00462E50">
      <w:pPr>
        <w:pStyle w:val="FSHeading"/>
        <w:spacing w:after="0" w:line="240" w:lineRule="auto"/>
        <w:rPr>
          <w:rFonts w:eastAsia="MS Gothic" w:cs="Times New Roman"/>
          <w:caps/>
          <w:noProof/>
          <w:color w:val="C2113A"/>
          <w:kern w:val="24"/>
          <w:sz w:val="52"/>
          <w:szCs w:val="52"/>
          <w:bdr w:val="none" w:sz="0" w:space="0" w:color="auto"/>
        </w:rPr>
      </w:pPr>
      <w:r w:rsidRPr="00F5792C">
        <w:rPr>
          <w:rFonts w:eastAsia="MS Gothic" w:cs="Times New Roman"/>
          <w:caps/>
          <w:noProof/>
          <w:color w:val="C2113A"/>
          <w:kern w:val="24"/>
          <w:sz w:val="52"/>
          <w:szCs w:val="52"/>
          <w:bdr w:val="none" w:sz="0" w:space="0" w:color="auto"/>
        </w:rPr>
        <w:t>JORDAN WATER MANAGEMENT INITIATIVE</w:t>
      </w:r>
      <w:r w:rsidR="00374186">
        <w:rPr>
          <w:rFonts w:eastAsia="MS Gothic" w:cs="Times New Roman"/>
          <w:caps/>
          <w:noProof/>
          <w:color w:val="C2113A"/>
          <w:kern w:val="24"/>
          <w:sz w:val="52"/>
          <w:szCs w:val="52"/>
          <w:bdr w:val="none" w:sz="0" w:space="0" w:color="auto"/>
        </w:rPr>
        <w:t xml:space="preserve"> (WMI)</w:t>
      </w:r>
    </w:p>
    <w:p w:rsidR="00462E50" w:rsidRDefault="009C6B91" w:rsidP="004C56D1">
      <w:pPr>
        <w:pStyle w:val="Heading1"/>
        <w:spacing w:after="0"/>
      </w:pPr>
      <w:r w:rsidRPr="00F5792C">
        <w:rPr>
          <w:color w:val="6C6463"/>
          <w:sz w:val="22"/>
          <w:szCs w:val="22"/>
        </w:rPr>
        <mc:AlternateContent>
          <mc:Choice Requires="wpg">
            <w:drawing>
              <wp:anchor distT="160020" distB="160020" distL="160020" distR="160020" simplePos="0" relativeHeight="251659264" behindDoc="1" locked="0" layoutInCell="1" allowOverlap="1" wp14:anchorId="1087DF37" wp14:editId="478AF3DB">
                <wp:simplePos x="0" y="0"/>
                <wp:positionH relativeFrom="margin">
                  <wp:posOffset>4290060</wp:posOffset>
                </wp:positionH>
                <wp:positionV relativeFrom="page">
                  <wp:posOffset>5722620</wp:posOffset>
                </wp:positionV>
                <wp:extent cx="2129155" cy="4319905"/>
                <wp:effectExtent l="0" t="0" r="14605" b="15875"/>
                <wp:wrapThrough wrapText="bothSides">
                  <wp:wrapPolygon edited="0">
                    <wp:start x="0" y="0"/>
                    <wp:lineTo x="0" y="21570"/>
                    <wp:lineTo x="21515" y="21570"/>
                    <wp:lineTo x="21515" y="0"/>
                    <wp:lineTo x="0" y="0"/>
                  </wp:wrapPolygon>
                </wp:wrapThrough>
                <wp:docPr id="1073741830"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155" cy="4319905"/>
                          <a:chOff x="0" y="-1"/>
                          <a:chExt cx="2209800" cy="5789158"/>
                        </a:xfrm>
                      </wpg:grpSpPr>
                      <wps:wsp>
                        <wps:cNvPr id="1073741828" name="Shape 1073741828"/>
                        <wps:cNvSpPr/>
                        <wps:spPr>
                          <a:xfrm>
                            <a:off x="0" y="-1"/>
                            <a:ext cx="2209800" cy="5789158"/>
                          </a:xfrm>
                          <a:prstGeom prst="rect">
                            <a:avLst/>
                          </a:prstGeom>
                          <a:solidFill>
                            <a:srgbClr val="FFFFFF"/>
                          </a:solidFill>
                          <a:ln w="6350" cap="flat">
                            <a:solidFill>
                              <a:schemeClr val="accent1"/>
                            </a:solidFill>
                            <a:prstDash val="solid"/>
                            <a:round/>
                          </a:ln>
                          <a:effectLst/>
                        </wps:spPr>
                        <wps:bodyPr/>
                      </wps:wsp>
                      <wps:wsp>
                        <wps:cNvPr id="1073741829" name="Shape 1073741829"/>
                        <wps:cNvSpPr/>
                        <wps:spPr>
                          <a:xfrm>
                            <a:off x="1" y="119979"/>
                            <a:ext cx="2135327" cy="5669178"/>
                          </a:xfrm>
                          <a:prstGeom prst="rect">
                            <a:avLst/>
                          </a:prstGeom>
                          <a:noFill/>
                          <a:ln w="12700" cap="flat">
                            <a:noFill/>
                            <a:miter lim="400000"/>
                          </a:ln>
                          <a:effectLst/>
                        </wps:spPr>
                        <wps:txbx>
                          <w:txbxContent>
                            <w:p w:rsidR="009C6B91" w:rsidRPr="0030087E" w:rsidRDefault="009C6B91" w:rsidP="009C6B91">
                              <w:pPr>
                                <w:pStyle w:val="FSboxheading"/>
                                <w:spacing w:after="0" w:line="240" w:lineRule="auto"/>
                                <w:ind w:left="187"/>
                                <w:rPr>
                                  <w:b/>
                                  <w:bCs/>
                                  <w:color w:val="C00000"/>
                                  <w:sz w:val="6"/>
                                  <w:szCs w:val="6"/>
                                  <w:u w:color="C00000"/>
                                </w:rPr>
                              </w:pPr>
                            </w:p>
                            <w:p w:rsidR="009C6B91" w:rsidRPr="00462E50" w:rsidRDefault="009C6B91" w:rsidP="009C6B91">
                              <w:pPr>
                                <w:pStyle w:val="FSboxheading"/>
                                <w:spacing w:after="120" w:line="240" w:lineRule="auto"/>
                                <w:ind w:left="187" w:right="195"/>
                                <w:rPr>
                                  <w:b/>
                                  <w:bCs/>
                                  <w:color w:val="C21139"/>
                                  <w:sz w:val="20"/>
                                  <w:szCs w:val="20"/>
                                  <w:u w:color="C00000"/>
                                </w:rPr>
                              </w:pPr>
                              <w:r w:rsidRPr="00462E50">
                                <w:rPr>
                                  <w:b/>
                                  <w:bCs/>
                                  <w:color w:val="C21139"/>
                                  <w:sz w:val="20"/>
                                  <w:szCs w:val="20"/>
                                  <w:u w:color="C00000"/>
                                </w:rPr>
                                <w:t xml:space="preserve">Project Snapshot </w:t>
                              </w:r>
                            </w:p>
                            <w:p w:rsidR="009C6B91" w:rsidRPr="00462E50" w:rsidRDefault="009C6B91" w:rsidP="009C6B91">
                              <w:pPr>
                                <w:pStyle w:val="FSboxbulletedtextrev"/>
                                <w:spacing w:after="120" w:line="240" w:lineRule="auto"/>
                                <w:ind w:left="180" w:right="195"/>
                                <w:rPr>
                                  <w:color w:val="C21139"/>
                                  <w:sz w:val="18"/>
                                  <w:szCs w:val="18"/>
                                </w:rPr>
                              </w:pPr>
                              <w:r w:rsidRPr="00462E50">
                                <w:rPr>
                                  <w:color w:val="C21139"/>
                                  <w:sz w:val="18"/>
                                  <w:szCs w:val="18"/>
                                </w:rPr>
                                <w:t>Duration: 2016-2021</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Total Funding: USD $29.5 Million, plus $6 Million available for equipment and tools</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 xml:space="preserve">Geographic Coverage: Nationwide, </w:t>
                              </w:r>
                              <w:r w:rsidR="009F29A7">
                                <w:rPr>
                                  <w:color w:val="C21139"/>
                                  <w:sz w:val="18"/>
                                  <w:szCs w:val="18"/>
                                </w:rPr>
                                <w:t>including</w:t>
                              </w:r>
                              <w:r w:rsidR="009F29A7" w:rsidRPr="00462E50">
                                <w:rPr>
                                  <w:color w:val="C21139"/>
                                  <w:sz w:val="18"/>
                                  <w:szCs w:val="18"/>
                                </w:rPr>
                                <w:t xml:space="preserve"> </w:t>
                              </w:r>
                              <w:r w:rsidRPr="00462E50">
                                <w:rPr>
                                  <w:color w:val="C21139"/>
                                  <w:sz w:val="18"/>
                                  <w:szCs w:val="18"/>
                                </w:rPr>
                                <w:t>Amman</w:t>
                              </w:r>
                              <w:r w:rsidR="00EF19FD">
                                <w:rPr>
                                  <w:color w:val="C21139"/>
                                  <w:sz w:val="18"/>
                                  <w:szCs w:val="18"/>
                                </w:rPr>
                                <w:t xml:space="preserve">, </w:t>
                              </w:r>
                              <w:proofErr w:type="spellStart"/>
                              <w:r w:rsidR="00EF19FD">
                                <w:rPr>
                                  <w:color w:val="C21139"/>
                                  <w:sz w:val="18"/>
                                  <w:szCs w:val="18"/>
                                </w:rPr>
                                <w:t>Zarqa</w:t>
                              </w:r>
                              <w:proofErr w:type="spellEnd"/>
                              <w:r w:rsidR="00EF19FD">
                                <w:rPr>
                                  <w:color w:val="C21139"/>
                                  <w:sz w:val="18"/>
                                  <w:szCs w:val="18"/>
                                </w:rPr>
                                <w:t xml:space="preserve">, </w:t>
                              </w:r>
                              <w:r w:rsidRPr="00462E50">
                                <w:rPr>
                                  <w:color w:val="C21139"/>
                                  <w:sz w:val="18"/>
                                  <w:szCs w:val="18"/>
                                </w:rPr>
                                <w:t xml:space="preserve">Yarmouk Water Company </w:t>
                              </w:r>
                              <w:r w:rsidR="005932BC">
                                <w:rPr>
                                  <w:color w:val="C21139"/>
                                  <w:sz w:val="18"/>
                                  <w:szCs w:val="18"/>
                                </w:rPr>
                                <w:t xml:space="preserve">service area </w:t>
                              </w:r>
                              <w:r w:rsidRPr="00462E50">
                                <w:rPr>
                                  <w:color w:val="C21139"/>
                                  <w:sz w:val="18"/>
                                  <w:szCs w:val="18"/>
                                </w:rPr>
                                <w:t>(</w:t>
                              </w:r>
                              <w:proofErr w:type="spellStart"/>
                              <w:r w:rsidRPr="00462E50">
                                <w:rPr>
                                  <w:color w:val="C21139"/>
                                  <w:sz w:val="18"/>
                                  <w:szCs w:val="18"/>
                                </w:rPr>
                                <w:t>Ajloun</w:t>
                              </w:r>
                              <w:proofErr w:type="spellEnd"/>
                              <w:r w:rsidRPr="00462E50">
                                <w:rPr>
                                  <w:color w:val="C21139"/>
                                  <w:sz w:val="18"/>
                                  <w:szCs w:val="18"/>
                                </w:rPr>
                                <w:t xml:space="preserve">, Irbid, </w:t>
                              </w:r>
                              <w:proofErr w:type="spellStart"/>
                              <w:r w:rsidRPr="00462E50">
                                <w:rPr>
                                  <w:color w:val="C21139"/>
                                  <w:sz w:val="18"/>
                                  <w:szCs w:val="18"/>
                                </w:rPr>
                                <w:t>Mafraq</w:t>
                              </w:r>
                              <w:proofErr w:type="spellEnd"/>
                              <w:r w:rsidRPr="00462E50">
                                <w:rPr>
                                  <w:color w:val="C21139"/>
                                  <w:sz w:val="18"/>
                                  <w:szCs w:val="18"/>
                                </w:rPr>
                                <w:t xml:space="preserve"> and Jerash)</w:t>
                              </w:r>
                              <w:r w:rsidR="00AB6F56">
                                <w:rPr>
                                  <w:color w:val="C21139"/>
                                  <w:sz w:val="18"/>
                                  <w:szCs w:val="18"/>
                                </w:rPr>
                                <w:t xml:space="preserve">, </w:t>
                              </w:r>
                              <w:r w:rsidR="00EF19FD">
                                <w:rPr>
                                  <w:color w:val="C21139"/>
                                  <w:sz w:val="18"/>
                                  <w:szCs w:val="18"/>
                                </w:rPr>
                                <w:t>Aqaba</w:t>
                              </w:r>
                              <w:r w:rsidR="00AB6F56">
                                <w:rPr>
                                  <w:color w:val="C21139"/>
                                  <w:sz w:val="18"/>
                                  <w:szCs w:val="18"/>
                                </w:rPr>
                                <w:t>, Ma’an, and the Jordan Valley.</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Implemented by: Tetra Tech</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 xml:space="preserve">Subcontractors: Orient Engineering Consulting and Design; Jordan Social Marketing Center; SEGURA Consulting; </w:t>
                              </w:r>
                              <w:r w:rsidR="009F29A7">
                                <w:rPr>
                                  <w:color w:val="C21139"/>
                                  <w:sz w:val="18"/>
                                  <w:szCs w:val="18"/>
                                </w:rPr>
                                <w:t xml:space="preserve">and </w:t>
                              </w:r>
                              <w:r w:rsidRPr="00462E50">
                                <w:rPr>
                                  <w:color w:val="C21139"/>
                                  <w:sz w:val="18"/>
                                  <w:szCs w:val="18"/>
                                </w:rPr>
                                <w:t>Water</w:t>
                              </w:r>
                              <w:r w:rsidR="009F29A7">
                                <w:rPr>
                                  <w:color w:val="C21139"/>
                                  <w:sz w:val="18"/>
                                  <w:szCs w:val="18"/>
                                </w:rPr>
                                <w:t xml:space="preserve"> for </w:t>
                              </w:r>
                              <w:r w:rsidRPr="00462E50">
                                <w:rPr>
                                  <w:color w:val="C21139"/>
                                  <w:sz w:val="18"/>
                                  <w:szCs w:val="18"/>
                                </w:rPr>
                                <w:t>Life Solution</w:t>
                              </w:r>
                              <w:r w:rsidR="009F29A7">
                                <w:rPr>
                                  <w:color w:val="C21139"/>
                                  <w:sz w:val="18"/>
                                  <w:szCs w:val="18"/>
                                </w:rPr>
                                <w:t>s.</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Focus: Improved water sector management and governance</w:t>
                              </w:r>
                            </w:p>
                            <w:p w:rsidR="009C6B91" w:rsidRPr="00462E50" w:rsidRDefault="009C6B91" w:rsidP="009C6B91">
                              <w:pPr>
                                <w:pStyle w:val="FSboxheading"/>
                                <w:spacing w:after="120" w:line="240" w:lineRule="auto"/>
                                <w:ind w:left="187" w:right="195"/>
                                <w:rPr>
                                  <w:b/>
                                  <w:bCs/>
                                  <w:color w:val="C21139"/>
                                  <w:sz w:val="20"/>
                                  <w:szCs w:val="20"/>
                                  <w:u w:color="C00000"/>
                                </w:rPr>
                              </w:pPr>
                              <w:r w:rsidRPr="00462E50">
                                <w:rPr>
                                  <w:b/>
                                  <w:bCs/>
                                  <w:color w:val="C21139"/>
                                  <w:sz w:val="20"/>
                                  <w:szCs w:val="20"/>
                                  <w:u w:color="C00000"/>
                                </w:rPr>
                                <w:t xml:space="preserve">CONTACT </w:t>
                              </w:r>
                            </w:p>
                            <w:p w:rsidR="009C6B91" w:rsidRPr="00462E50" w:rsidRDefault="009C6B91" w:rsidP="009C6B91">
                              <w:pPr>
                                <w:pStyle w:val="FSboxbulletedtextrev"/>
                                <w:spacing w:after="0" w:line="240" w:lineRule="auto"/>
                                <w:ind w:left="202" w:right="195"/>
                                <w:rPr>
                                  <w:color w:val="C21139"/>
                                  <w:sz w:val="18"/>
                                  <w:szCs w:val="18"/>
                                </w:rPr>
                              </w:pPr>
                              <w:r w:rsidRPr="00462E50">
                                <w:rPr>
                                  <w:color w:val="C21139"/>
                                  <w:sz w:val="18"/>
                                  <w:szCs w:val="18"/>
                                </w:rPr>
                                <w:t>USAID, c/o American Embassy</w:t>
                              </w:r>
                            </w:p>
                            <w:p w:rsidR="009C6B91" w:rsidRPr="00462E50" w:rsidRDefault="009C6B91" w:rsidP="009C6B91">
                              <w:pPr>
                                <w:pStyle w:val="FSboxbulletedtextrev"/>
                                <w:spacing w:after="0" w:line="240" w:lineRule="auto"/>
                                <w:ind w:left="202" w:right="195"/>
                                <w:rPr>
                                  <w:color w:val="C21139"/>
                                  <w:sz w:val="18"/>
                                  <w:szCs w:val="18"/>
                                </w:rPr>
                              </w:pPr>
                              <w:r w:rsidRPr="00462E50">
                                <w:rPr>
                                  <w:color w:val="C21139"/>
                                  <w:sz w:val="18"/>
                                  <w:szCs w:val="18"/>
                                </w:rPr>
                                <w:t>P.O. Box 354</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Amman 11118, Jordan</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 xml:space="preserve">Tel: +962-6-590 6000, </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Fax: +962-6-590 7300</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http://www.usaid.gov/jordan</w:t>
                              </w:r>
                            </w:p>
                            <w:p w:rsidR="009C6B91" w:rsidRPr="00462E50" w:rsidRDefault="000C5B04" w:rsidP="009C6B91">
                              <w:pPr>
                                <w:pStyle w:val="FSboxbulletedtextrev"/>
                                <w:spacing w:after="0" w:line="240" w:lineRule="auto"/>
                                <w:ind w:left="202" w:right="195"/>
                                <w:rPr>
                                  <w:color w:val="C21139"/>
                                  <w:sz w:val="18"/>
                                  <w:szCs w:val="18"/>
                                </w:rPr>
                              </w:pPr>
                              <w:hyperlink r:id="rId11" w:history="1">
                                <w:r w:rsidR="009C6B91" w:rsidRPr="00462E50">
                                  <w:rPr>
                                    <w:rStyle w:val="Hyperlink"/>
                                    <w:color w:val="C21139"/>
                                    <w:sz w:val="18"/>
                                    <w:szCs w:val="18"/>
                                  </w:rPr>
                                  <w:t>www.facebook.com/usaidjordan</w:t>
                                </w:r>
                              </w:hyperlink>
                            </w:p>
                            <w:p w:rsidR="009C6B91" w:rsidRPr="00CD0EF3" w:rsidRDefault="009C6B91" w:rsidP="009C6B91">
                              <w:pPr>
                                <w:pStyle w:val="BodyA"/>
                                <w:rPr>
                                  <w:sz w:val="6"/>
                                  <w:szCs w:val="6"/>
                                </w:rPr>
                              </w:pP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1087DF37" id="officeArt object" o:spid="_x0000_s1026" style="position:absolute;margin-left:337.8pt;margin-top:450.6pt;width:167.65pt;height:340.15pt;z-index:-251657216;mso-wrap-distance-left:12.6pt;mso-wrap-distance-top:12.6pt;mso-wrap-distance-right:12.6pt;mso-wrap-distance-bottom:12.6pt;mso-position-horizontal-relative:margin;mso-position-vertical-relative:page;mso-width-relative:margin;mso-height-relative:margin" coordorigin="" coordsize="22098,5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">
                <v:rect id="Shape 1073741828" o:spid="_x0000_s1027" style="position:absolute;width:22098;height:5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" strokecolor="#4f81bd [3204]" strokeweight=".5pt">
                  <v:stroke joinstyle="round"/>
                </v:rect>
                <v:rect id="Shape 1073741829" o:spid="_x0000_s1028" style="position:absolute;top:1199;width:21353;height:5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" filled="f" stroked="f" strokeweight="1pt">
                  <v:stroke miterlimit="4"/>
                  <v:textbox inset="0,0,0,0">
                    <w:txbxContent>
                      <w:p w:rsidR="009C6B91" w:rsidRPr="0030087E" w:rsidRDefault="009C6B91" w:rsidP="009C6B91">
                        <w:pPr>
                          <w:pStyle w:val="FSboxheading"/>
                          <w:spacing w:after="0" w:line="240" w:lineRule="auto"/>
                          <w:ind w:left="187"/>
                          <w:rPr>
                            <w:b/>
                            <w:bCs/>
                            <w:color w:val="C00000"/>
                            <w:sz w:val="6"/>
                            <w:szCs w:val="6"/>
                            <w:u w:color="C00000"/>
                          </w:rPr>
                        </w:pPr>
                      </w:p>
                      <w:p w:rsidR="009C6B91" w:rsidRPr="00462E50" w:rsidRDefault="009C6B91" w:rsidP="009C6B91">
                        <w:pPr>
                          <w:pStyle w:val="FSboxheading"/>
                          <w:spacing w:after="120" w:line="240" w:lineRule="auto"/>
                          <w:ind w:left="187" w:right="195"/>
                          <w:rPr>
                            <w:b/>
                            <w:bCs/>
                            <w:color w:val="C21139"/>
                            <w:sz w:val="20"/>
                            <w:szCs w:val="20"/>
                            <w:u w:color="C00000"/>
                          </w:rPr>
                        </w:pPr>
                        <w:r w:rsidRPr="00462E50">
                          <w:rPr>
                            <w:b/>
                            <w:bCs/>
                            <w:color w:val="C21139"/>
                            <w:sz w:val="20"/>
                            <w:szCs w:val="20"/>
                            <w:u w:color="C00000"/>
                          </w:rPr>
                          <w:t xml:space="preserve">Project Snapshot </w:t>
                        </w:r>
                      </w:p>
                      <w:p w:rsidR="009C6B91" w:rsidRPr="00462E50" w:rsidRDefault="009C6B91" w:rsidP="009C6B91">
                        <w:pPr>
                          <w:pStyle w:val="FSboxbulletedtextrev"/>
                          <w:spacing w:after="120" w:line="240" w:lineRule="auto"/>
                          <w:ind w:left="180" w:right="195"/>
                          <w:rPr>
                            <w:color w:val="C21139"/>
                            <w:sz w:val="18"/>
                            <w:szCs w:val="18"/>
                          </w:rPr>
                        </w:pPr>
                        <w:r w:rsidRPr="00462E50">
                          <w:rPr>
                            <w:color w:val="C21139"/>
                            <w:sz w:val="18"/>
                            <w:szCs w:val="18"/>
                          </w:rPr>
                          <w:t>Duration: 2016-2021</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Total Funding: USD $29.5 Million, plus $6 Million available for equipment and tools</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 xml:space="preserve">Geographic Coverage: Nationwide, </w:t>
                        </w:r>
                        <w:r w:rsidR="009F29A7">
                          <w:rPr>
                            <w:color w:val="C21139"/>
                            <w:sz w:val="18"/>
                            <w:szCs w:val="18"/>
                          </w:rPr>
                          <w:t>including</w:t>
                        </w:r>
                        <w:r w:rsidR="009F29A7" w:rsidRPr="00462E50">
                          <w:rPr>
                            <w:color w:val="C21139"/>
                            <w:sz w:val="18"/>
                            <w:szCs w:val="18"/>
                          </w:rPr>
                          <w:t xml:space="preserve"> </w:t>
                        </w:r>
                        <w:r w:rsidRPr="00462E50">
                          <w:rPr>
                            <w:color w:val="C21139"/>
                            <w:sz w:val="18"/>
                            <w:szCs w:val="18"/>
                          </w:rPr>
                          <w:t>Amman</w:t>
                        </w:r>
                        <w:r w:rsidR="00EF19FD">
                          <w:rPr>
                            <w:color w:val="C21139"/>
                            <w:sz w:val="18"/>
                            <w:szCs w:val="18"/>
                          </w:rPr>
                          <w:t xml:space="preserve">, </w:t>
                        </w:r>
                        <w:proofErr w:type="spellStart"/>
                        <w:r w:rsidR="00EF19FD">
                          <w:rPr>
                            <w:color w:val="C21139"/>
                            <w:sz w:val="18"/>
                            <w:szCs w:val="18"/>
                          </w:rPr>
                          <w:t>Zarqa</w:t>
                        </w:r>
                        <w:proofErr w:type="spellEnd"/>
                        <w:r w:rsidR="00EF19FD">
                          <w:rPr>
                            <w:color w:val="C21139"/>
                            <w:sz w:val="18"/>
                            <w:szCs w:val="18"/>
                          </w:rPr>
                          <w:t xml:space="preserve">, </w:t>
                        </w:r>
                        <w:r w:rsidRPr="00462E50">
                          <w:rPr>
                            <w:color w:val="C21139"/>
                            <w:sz w:val="18"/>
                            <w:szCs w:val="18"/>
                          </w:rPr>
                          <w:t xml:space="preserve">Yarmouk Water Company </w:t>
                        </w:r>
                        <w:r w:rsidR="005932BC">
                          <w:rPr>
                            <w:color w:val="C21139"/>
                            <w:sz w:val="18"/>
                            <w:szCs w:val="18"/>
                          </w:rPr>
                          <w:t xml:space="preserve">service area </w:t>
                        </w:r>
                        <w:r w:rsidRPr="00462E50">
                          <w:rPr>
                            <w:color w:val="C21139"/>
                            <w:sz w:val="18"/>
                            <w:szCs w:val="18"/>
                          </w:rPr>
                          <w:t>(</w:t>
                        </w:r>
                        <w:proofErr w:type="spellStart"/>
                        <w:r w:rsidRPr="00462E50">
                          <w:rPr>
                            <w:color w:val="C21139"/>
                            <w:sz w:val="18"/>
                            <w:szCs w:val="18"/>
                          </w:rPr>
                          <w:t>Ajloun</w:t>
                        </w:r>
                        <w:proofErr w:type="spellEnd"/>
                        <w:r w:rsidRPr="00462E50">
                          <w:rPr>
                            <w:color w:val="C21139"/>
                            <w:sz w:val="18"/>
                            <w:szCs w:val="18"/>
                          </w:rPr>
                          <w:t xml:space="preserve">, Irbid, </w:t>
                        </w:r>
                        <w:proofErr w:type="spellStart"/>
                        <w:r w:rsidRPr="00462E50">
                          <w:rPr>
                            <w:color w:val="C21139"/>
                            <w:sz w:val="18"/>
                            <w:szCs w:val="18"/>
                          </w:rPr>
                          <w:t>Mafraq</w:t>
                        </w:r>
                        <w:proofErr w:type="spellEnd"/>
                        <w:r w:rsidRPr="00462E50">
                          <w:rPr>
                            <w:color w:val="C21139"/>
                            <w:sz w:val="18"/>
                            <w:szCs w:val="18"/>
                          </w:rPr>
                          <w:t xml:space="preserve"> and Jerash)</w:t>
                        </w:r>
                        <w:r w:rsidR="00AB6F56">
                          <w:rPr>
                            <w:color w:val="C21139"/>
                            <w:sz w:val="18"/>
                            <w:szCs w:val="18"/>
                          </w:rPr>
                          <w:t xml:space="preserve">, </w:t>
                        </w:r>
                        <w:r w:rsidR="00EF19FD">
                          <w:rPr>
                            <w:color w:val="C21139"/>
                            <w:sz w:val="18"/>
                            <w:szCs w:val="18"/>
                          </w:rPr>
                          <w:t>Aqaba</w:t>
                        </w:r>
                        <w:r w:rsidR="00AB6F56">
                          <w:rPr>
                            <w:color w:val="C21139"/>
                            <w:sz w:val="18"/>
                            <w:szCs w:val="18"/>
                          </w:rPr>
                          <w:t>, Ma’an, and the Jordan Valley.</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Implemented by: Tetra Tech</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 xml:space="preserve">Subcontractors: Orient Engineering Consulting and Design; Jordan Social Marketing Center; SEGURA Consulting; </w:t>
                        </w:r>
                        <w:r w:rsidR="009F29A7">
                          <w:rPr>
                            <w:color w:val="C21139"/>
                            <w:sz w:val="18"/>
                            <w:szCs w:val="18"/>
                          </w:rPr>
                          <w:t xml:space="preserve">and </w:t>
                        </w:r>
                        <w:r w:rsidRPr="00462E50">
                          <w:rPr>
                            <w:color w:val="C21139"/>
                            <w:sz w:val="18"/>
                            <w:szCs w:val="18"/>
                          </w:rPr>
                          <w:t>Water</w:t>
                        </w:r>
                        <w:r w:rsidR="009F29A7">
                          <w:rPr>
                            <w:color w:val="C21139"/>
                            <w:sz w:val="18"/>
                            <w:szCs w:val="18"/>
                          </w:rPr>
                          <w:t xml:space="preserve"> for </w:t>
                        </w:r>
                        <w:r w:rsidRPr="00462E50">
                          <w:rPr>
                            <w:color w:val="C21139"/>
                            <w:sz w:val="18"/>
                            <w:szCs w:val="18"/>
                          </w:rPr>
                          <w:t>Life Solution</w:t>
                        </w:r>
                        <w:r w:rsidR="009F29A7">
                          <w:rPr>
                            <w:color w:val="C21139"/>
                            <w:sz w:val="18"/>
                            <w:szCs w:val="18"/>
                          </w:rPr>
                          <w:t>s.</w:t>
                        </w:r>
                      </w:p>
                      <w:p w:rsidR="009C6B91" w:rsidRPr="00462E50" w:rsidRDefault="009C6B91" w:rsidP="009C6B91">
                        <w:pPr>
                          <w:pStyle w:val="FSboxbulletedtextrev"/>
                          <w:spacing w:after="120" w:line="240" w:lineRule="auto"/>
                          <w:ind w:left="202" w:right="195"/>
                          <w:rPr>
                            <w:color w:val="C21139"/>
                            <w:sz w:val="18"/>
                            <w:szCs w:val="18"/>
                          </w:rPr>
                        </w:pPr>
                        <w:r w:rsidRPr="00462E50">
                          <w:rPr>
                            <w:color w:val="C21139"/>
                            <w:sz w:val="18"/>
                            <w:szCs w:val="18"/>
                          </w:rPr>
                          <w:t>Focus: Improved water sector management and governance</w:t>
                        </w:r>
                      </w:p>
                      <w:p w:rsidR="009C6B91" w:rsidRPr="00462E50" w:rsidRDefault="009C6B91" w:rsidP="009C6B91">
                        <w:pPr>
                          <w:pStyle w:val="FSboxheading"/>
                          <w:spacing w:after="120" w:line="240" w:lineRule="auto"/>
                          <w:ind w:left="187" w:right="195"/>
                          <w:rPr>
                            <w:b/>
                            <w:bCs/>
                            <w:color w:val="C21139"/>
                            <w:sz w:val="20"/>
                            <w:szCs w:val="20"/>
                            <w:u w:color="C00000"/>
                          </w:rPr>
                        </w:pPr>
                        <w:r w:rsidRPr="00462E50">
                          <w:rPr>
                            <w:b/>
                            <w:bCs/>
                            <w:color w:val="C21139"/>
                            <w:sz w:val="20"/>
                            <w:szCs w:val="20"/>
                            <w:u w:color="C00000"/>
                          </w:rPr>
                          <w:t xml:space="preserve">CONTACT </w:t>
                        </w:r>
                      </w:p>
                      <w:p w:rsidR="009C6B91" w:rsidRPr="00462E50" w:rsidRDefault="009C6B91" w:rsidP="009C6B91">
                        <w:pPr>
                          <w:pStyle w:val="FSboxbulletedtextrev"/>
                          <w:spacing w:after="0" w:line="240" w:lineRule="auto"/>
                          <w:ind w:left="202" w:right="195"/>
                          <w:rPr>
                            <w:color w:val="C21139"/>
                            <w:sz w:val="18"/>
                            <w:szCs w:val="18"/>
                          </w:rPr>
                        </w:pPr>
                        <w:r w:rsidRPr="00462E50">
                          <w:rPr>
                            <w:color w:val="C21139"/>
                            <w:sz w:val="18"/>
                            <w:szCs w:val="18"/>
                          </w:rPr>
                          <w:t>USAID, c/o American Embassy</w:t>
                        </w:r>
                      </w:p>
                      <w:p w:rsidR="009C6B91" w:rsidRPr="00462E50" w:rsidRDefault="009C6B91" w:rsidP="009C6B91">
                        <w:pPr>
                          <w:pStyle w:val="FSboxbulletedtextrev"/>
                          <w:spacing w:after="0" w:line="240" w:lineRule="auto"/>
                          <w:ind w:left="202" w:right="195"/>
                          <w:rPr>
                            <w:color w:val="C21139"/>
                            <w:sz w:val="18"/>
                            <w:szCs w:val="18"/>
                          </w:rPr>
                        </w:pPr>
                        <w:r w:rsidRPr="00462E50">
                          <w:rPr>
                            <w:color w:val="C21139"/>
                            <w:sz w:val="18"/>
                            <w:szCs w:val="18"/>
                          </w:rPr>
                          <w:t>P.O. Box 354</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Amman 11118, Jordan</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 xml:space="preserve">Tel: +962-6-590 6000, </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Fax: +962-6-590 7300</w:t>
                        </w:r>
                      </w:p>
                      <w:p w:rsidR="009C6B91" w:rsidRPr="00462E50" w:rsidRDefault="009C6B91" w:rsidP="009C6B91">
                        <w:pPr>
                          <w:pStyle w:val="FSboxbulletedtextrev"/>
                          <w:spacing w:after="0" w:line="240" w:lineRule="auto"/>
                          <w:ind w:left="202" w:right="195"/>
                          <w:rPr>
                            <w:color w:val="C21139"/>
                            <w:sz w:val="18"/>
                            <w:szCs w:val="18"/>
                            <w:lang w:val="es-ES"/>
                          </w:rPr>
                        </w:pPr>
                        <w:r w:rsidRPr="00462E50">
                          <w:rPr>
                            <w:color w:val="C21139"/>
                            <w:sz w:val="18"/>
                            <w:szCs w:val="18"/>
                            <w:lang w:val="es-ES"/>
                          </w:rPr>
                          <w:t>http://www.usaid.gov/jordan</w:t>
                        </w:r>
                      </w:p>
                      <w:p w:rsidR="009C6B91" w:rsidRPr="00462E50" w:rsidRDefault="00077ED2" w:rsidP="009C6B91">
                        <w:pPr>
                          <w:pStyle w:val="FSboxbulletedtextrev"/>
                          <w:spacing w:after="0" w:line="240" w:lineRule="auto"/>
                          <w:ind w:left="202" w:right="195"/>
                          <w:rPr>
                            <w:color w:val="C21139"/>
                            <w:sz w:val="18"/>
                            <w:szCs w:val="18"/>
                          </w:rPr>
                        </w:pPr>
                        <w:hyperlink r:id="rId12" w:history="1">
                          <w:r w:rsidR="009C6B91" w:rsidRPr="00462E50">
                            <w:rPr>
                              <w:rStyle w:val="Hyperlink"/>
                              <w:color w:val="C21139"/>
                              <w:sz w:val="18"/>
                              <w:szCs w:val="18"/>
                            </w:rPr>
                            <w:t>www.facebook.com/usaidjordan</w:t>
                          </w:r>
                        </w:hyperlink>
                      </w:p>
                      <w:p w:rsidR="009C6B91" w:rsidRPr="00CD0EF3" w:rsidRDefault="009C6B91" w:rsidP="009C6B91">
                        <w:pPr>
                          <w:pStyle w:val="BodyA"/>
                          <w:rPr>
                            <w:sz w:val="6"/>
                            <w:szCs w:val="6"/>
                          </w:rPr>
                        </w:pPr>
                      </w:p>
                    </w:txbxContent>
                  </v:textbox>
                </v:rect>
                <w10:wrap type="through" anchorx="margin" anchory="page"/>
              </v:group>
            </w:pict>
          </mc:Fallback>
        </mc:AlternateContent>
      </w:r>
      <w:r w:rsidR="00462E50" w:rsidRPr="00F5792C">
        <w:t>BACKGROUND</w:t>
      </w:r>
    </w:p>
    <w:p w:rsidR="00462E50" w:rsidRPr="009C6B91" w:rsidRDefault="00462E50" w:rsidP="00FE12C2">
      <w:pPr>
        <w:pStyle w:val="FSbulletedtextrev"/>
        <w:spacing w:after="120" w:line="240" w:lineRule="auto"/>
        <w:jc w:val="both"/>
        <w:rPr>
          <w:rFonts w:eastAsia="MS Mincho" w:cs="GillSansMTStd-Book"/>
          <w:color w:val="6C6463"/>
          <w:sz w:val="20"/>
          <w:szCs w:val="20"/>
          <w:bdr w:val="none" w:sz="0" w:space="0" w:color="auto"/>
        </w:rPr>
      </w:pPr>
      <w:r w:rsidRPr="009C6B91">
        <w:rPr>
          <w:rFonts w:eastAsia="MS Mincho" w:cs="GillSansMTStd-Book"/>
          <w:color w:val="6C6463"/>
          <w:sz w:val="20"/>
          <w:szCs w:val="20"/>
          <w:bdr w:val="none" w:sz="0" w:space="0" w:color="auto"/>
        </w:rPr>
        <w:t xml:space="preserve">Jordan has one of the lowest levels of per capita water resource availability in the world. In addition to water scarcity and over-extraction, non-revenue water (NRW) in Jordan’s water utilities is estimated to </w:t>
      </w:r>
      <w:r w:rsidR="00D432CF">
        <w:rPr>
          <w:rFonts w:eastAsia="MS Mincho" w:cs="GillSansMTStd-Book"/>
          <w:color w:val="6C6463"/>
          <w:sz w:val="20"/>
          <w:szCs w:val="20"/>
          <w:bdr w:val="none" w:sz="0" w:space="0" w:color="auto"/>
        </w:rPr>
        <w:t>exceed</w:t>
      </w:r>
      <w:r w:rsidR="00D432CF" w:rsidRPr="009C6B91">
        <w:rPr>
          <w:rFonts w:eastAsia="MS Mincho" w:cs="GillSansMTStd-Book"/>
          <w:color w:val="6C6463"/>
          <w:sz w:val="20"/>
          <w:szCs w:val="20"/>
          <w:bdr w:val="none" w:sz="0" w:space="0" w:color="auto"/>
        </w:rPr>
        <w:t xml:space="preserve"> </w:t>
      </w:r>
      <w:r w:rsidRPr="009C6B91">
        <w:rPr>
          <w:rFonts w:eastAsia="MS Mincho" w:cs="GillSansMTStd-Book"/>
          <w:color w:val="6C6463"/>
          <w:sz w:val="20"/>
          <w:szCs w:val="20"/>
          <w:bdr w:val="none" w:sz="0" w:space="0" w:color="auto"/>
        </w:rPr>
        <w:t>50%. The influx of refugees from regional conflicts and increasing energy prices have complicated sector challenges</w:t>
      </w:r>
      <w:r w:rsidR="00D432CF">
        <w:rPr>
          <w:rFonts w:eastAsia="MS Mincho" w:cs="GillSansMTStd-Book"/>
          <w:color w:val="6C6463"/>
          <w:sz w:val="20"/>
          <w:szCs w:val="20"/>
          <w:bdr w:val="none" w:sz="0" w:space="0" w:color="auto"/>
        </w:rPr>
        <w:t xml:space="preserve"> and placed additional </w:t>
      </w:r>
      <w:r w:rsidR="00732D11">
        <w:rPr>
          <w:rFonts w:eastAsia="MS Mincho" w:cs="GillSansMTStd-Book"/>
          <w:color w:val="6C6463"/>
          <w:sz w:val="20"/>
          <w:szCs w:val="20"/>
          <w:bdr w:val="none" w:sz="0" w:space="0" w:color="auto"/>
        </w:rPr>
        <w:t>burden</w:t>
      </w:r>
      <w:r w:rsidR="00D432CF">
        <w:rPr>
          <w:rFonts w:eastAsia="MS Mincho" w:cs="GillSansMTStd-Book"/>
          <w:color w:val="6C6463"/>
          <w:sz w:val="20"/>
          <w:szCs w:val="20"/>
          <w:bdr w:val="none" w:sz="0" w:space="0" w:color="auto"/>
        </w:rPr>
        <w:t xml:space="preserve"> on the currently stressed water and wastewater infrastructure</w:t>
      </w:r>
      <w:r w:rsidRPr="009C6B91">
        <w:rPr>
          <w:rFonts w:eastAsia="MS Mincho" w:cs="GillSansMTStd-Book"/>
          <w:color w:val="6C6463"/>
          <w:sz w:val="20"/>
          <w:szCs w:val="20"/>
          <w:bdr w:val="none" w:sz="0" w:space="0" w:color="auto"/>
        </w:rPr>
        <w:t>. Even the arrival of Disi aquifer water poses challenges, as old networks strain under increased pressure and operate on an intermittent basis. New challenges pile on top of daily duties and water sector leaders operate in crisis mode, unable to address systemic technical and institutional challenges. The World Health Organization (WHO) projects Jordan will enter a state of “extreme water poverty” by</w:t>
      </w:r>
      <w:r w:rsidRPr="009C6B91">
        <w:rPr>
          <w:sz w:val="20"/>
          <w:szCs w:val="20"/>
        </w:rPr>
        <w:t xml:space="preserve"> </w:t>
      </w:r>
      <w:r w:rsidRPr="009C6B91">
        <w:rPr>
          <w:rFonts w:eastAsia="MS Mincho" w:cs="GillSansMTStd-Book"/>
          <w:color w:val="6C6463"/>
          <w:sz w:val="20"/>
          <w:szCs w:val="20"/>
          <w:bdr w:val="none" w:sz="0" w:space="0" w:color="auto"/>
        </w:rPr>
        <w:t>2025 if no major advancements are made. Extreme water poverty will affect living conditions, increase resource management</w:t>
      </w:r>
      <w:r w:rsidR="00EF0DA1">
        <w:rPr>
          <w:rFonts w:eastAsia="MS Mincho" w:cs="GillSansMTStd-Book"/>
          <w:color w:val="6C6463"/>
          <w:sz w:val="20"/>
          <w:szCs w:val="20"/>
          <w:bdr w:val="none" w:sz="0" w:space="0" w:color="auto"/>
        </w:rPr>
        <w:t xml:space="preserve"> </w:t>
      </w:r>
      <w:r w:rsidR="00CB1746">
        <w:rPr>
          <w:rFonts w:eastAsia="MS Mincho" w:cs="GillSansMTStd-Book"/>
          <w:color w:val="6C6463"/>
          <w:sz w:val="20"/>
          <w:szCs w:val="20"/>
          <w:bdr w:val="none" w:sz="0" w:space="0" w:color="auto"/>
        </w:rPr>
        <w:t>challenges</w:t>
      </w:r>
      <w:r w:rsidRPr="009C6B91">
        <w:rPr>
          <w:rFonts w:eastAsia="MS Mincho" w:cs="GillSansMTStd-Book"/>
          <w:color w:val="6C6463"/>
          <w:sz w:val="20"/>
          <w:szCs w:val="20"/>
          <w:bdr w:val="none" w:sz="0" w:space="0" w:color="auto"/>
        </w:rPr>
        <w:t>, and can lead to social unrest. A well-managed, performance-oriented response is needed.</w:t>
      </w:r>
    </w:p>
    <w:p w:rsidR="00462E50" w:rsidRPr="009C6B91" w:rsidRDefault="00462E50" w:rsidP="009C6B91">
      <w:pPr>
        <w:pStyle w:val="FSbulletedtextrev"/>
        <w:spacing w:after="120" w:line="240" w:lineRule="auto"/>
        <w:jc w:val="both"/>
        <w:rPr>
          <w:sz w:val="20"/>
          <w:szCs w:val="20"/>
        </w:rPr>
      </w:pPr>
      <w:r w:rsidRPr="009C6B91">
        <w:rPr>
          <w:rFonts w:eastAsia="MS Mincho" w:cs="GillSansMTStd-Book"/>
          <w:color w:val="6C6463"/>
          <w:sz w:val="20"/>
          <w:szCs w:val="20"/>
          <w:bdr w:val="none" w:sz="0" w:space="0" w:color="auto"/>
        </w:rPr>
        <w:t xml:space="preserve">The Government of Jordan (GOJ) has formally committed to improve efficiency and reduce financial losses in the sector as part of agreements with the International Monetary Fund (IMF). The Ministry of Water and Irrigation (MWI) has taken bold steps to decommission illegal wells, renew focus on NRW including high profile prosecution of illegal connections, </w:t>
      </w:r>
      <w:r w:rsidR="00D432CF">
        <w:rPr>
          <w:rFonts w:eastAsia="MS Mincho" w:cs="GillSansMTStd-Book"/>
          <w:color w:val="6C6463"/>
          <w:sz w:val="20"/>
          <w:szCs w:val="20"/>
          <w:bdr w:val="none" w:sz="0" w:space="0" w:color="auto"/>
        </w:rPr>
        <w:t>upgrade wastewater treatment plant</w:t>
      </w:r>
      <w:r w:rsidR="00732D11">
        <w:rPr>
          <w:rFonts w:eastAsia="MS Mincho" w:cs="GillSansMTStd-Book"/>
          <w:color w:val="6C6463"/>
          <w:sz w:val="20"/>
          <w:szCs w:val="20"/>
          <w:bdr w:val="none" w:sz="0" w:space="0" w:color="auto"/>
        </w:rPr>
        <w:t>s</w:t>
      </w:r>
      <w:r w:rsidR="00D432CF">
        <w:rPr>
          <w:rFonts w:eastAsia="MS Mincho" w:cs="GillSansMTStd-Book"/>
          <w:color w:val="6C6463"/>
          <w:sz w:val="20"/>
          <w:szCs w:val="20"/>
          <w:bdr w:val="none" w:sz="0" w:space="0" w:color="auto"/>
        </w:rPr>
        <w:t xml:space="preserve">, </w:t>
      </w:r>
      <w:r w:rsidRPr="009C6B91">
        <w:rPr>
          <w:rFonts w:eastAsia="MS Mincho" w:cs="GillSansMTStd-Book"/>
          <w:color w:val="6C6463"/>
          <w:sz w:val="20"/>
          <w:szCs w:val="20"/>
          <w:bdr w:val="none" w:sz="0" w:space="0" w:color="auto"/>
        </w:rPr>
        <w:t>and pursue new supply options in collaboration with international partners. Through the Water Management Initiative (WMI) Activity, USAID/Jordan is capitalizing on this window of opportunity to support the GOJ in implementing its ambitious National Water Strategy (2016-2025) through provision of technical assistance to achieve critical short term priorities and longer-term reform goals.</w:t>
      </w:r>
      <w:r w:rsidRPr="009C6B91">
        <w:rPr>
          <w:sz w:val="20"/>
          <w:szCs w:val="20"/>
        </w:rPr>
        <w:t xml:space="preserve">  </w:t>
      </w:r>
    </w:p>
    <w:p w:rsidR="00462E50" w:rsidRDefault="00462E50" w:rsidP="004C56D1">
      <w:pPr>
        <w:pStyle w:val="Heading1"/>
        <w:spacing w:after="0"/>
      </w:pPr>
      <w:r w:rsidRPr="00F5792C">
        <w:lastRenderedPageBreak/>
        <w:t xml:space="preserve">project overview </w:t>
      </w:r>
    </w:p>
    <w:p w:rsidR="00462E50" w:rsidRPr="009C6B91" w:rsidRDefault="00462E50" w:rsidP="004C56D1">
      <w:pPr>
        <w:pStyle w:val="FSbulletedtextrev"/>
        <w:spacing w:after="120" w:line="240" w:lineRule="auto"/>
        <w:jc w:val="both"/>
        <w:rPr>
          <w:rFonts w:eastAsia="MS Mincho" w:cs="GillSansMTStd-Book"/>
          <w:color w:val="6C6463"/>
          <w:sz w:val="20"/>
          <w:szCs w:val="20"/>
          <w:bdr w:val="none" w:sz="0" w:space="0" w:color="auto"/>
        </w:rPr>
      </w:pPr>
      <w:r w:rsidRPr="009C6B91">
        <w:rPr>
          <w:rFonts w:eastAsia="MS Mincho" w:cs="GillSansMTStd-Book"/>
          <w:color w:val="6C6463"/>
          <w:sz w:val="20"/>
          <w:szCs w:val="20"/>
          <w:bdr w:val="none" w:sz="0" w:space="0" w:color="auto"/>
        </w:rPr>
        <w:t xml:space="preserve">The Water Management Initiative (WMI) Activity supports the GOJ to address its most pressing needs, including compliance with IMF commitments, while developing critical capacity, improving sector performance, and developing broad-based support for immediate and longer-term reform. WMI’s purpose is to support the GOJ to achieve measurable improvement and greater sustainability of the water sector. </w:t>
      </w:r>
      <w:r w:rsidR="00FA7220" w:rsidRPr="009C6B91">
        <w:rPr>
          <w:rFonts w:eastAsia="MS Mincho" w:cs="GillSansMTStd-Book"/>
          <w:color w:val="6C6463"/>
          <w:sz w:val="20"/>
          <w:szCs w:val="20"/>
          <w:bdr w:val="none" w:sz="0" w:space="0" w:color="auto"/>
        </w:rPr>
        <w:t>An emphasis</w:t>
      </w:r>
      <w:r w:rsidRPr="009C6B91">
        <w:rPr>
          <w:rFonts w:eastAsia="MS Mincho" w:cs="GillSansMTStd-Book"/>
          <w:color w:val="6C6463"/>
          <w:sz w:val="20"/>
          <w:szCs w:val="20"/>
          <w:bdr w:val="none" w:sz="0" w:space="0" w:color="auto"/>
        </w:rPr>
        <w:t xml:space="preserve"> is given to strengthening preconditions to change, such as building service provider autonomy, increasing performance-based accountability, and moving toward commercialization at the service level, all enabled by strong public outreach.  It is built on the understanding that transformational and sustainable change must originate from broad-based local support in a process owned by all relevant stakeholders. WMI is partnering with the GOJ to meet these challenges through planning and implementing a suite of focused, catalyzing activities that a) produce substantial improvement in the water sector over the five-year project life, b) can be implemented under existing Jordanian law and national policy, and c) lay the groundwork for broader sector reform. </w:t>
      </w:r>
    </w:p>
    <w:p w:rsidR="00462E50" w:rsidRPr="009C6B91" w:rsidRDefault="00462E50" w:rsidP="008E0B5F">
      <w:pPr>
        <w:pStyle w:val="FSbulletedtextrev"/>
        <w:spacing w:after="120" w:line="240" w:lineRule="auto"/>
        <w:jc w:val="both"/>
        <w:rPr>
          <w:rFonts w:eastAsia="MS Mincho" w:cs="GillSansMTStd-Book"/>
          <w:color w:val="6C6463"/>
          <w:sz w:val="20"/>
          <w:szCs w:val="20"/>
          <w:bdr w:val="none" w:sz="0" w:space="0" w:color="auto"/>
        </w:rPr>
      </w:pPr>
      <w:r w:rsidRPr="009C6B91">
        <w:rPr>
          <w:rFonts w:eastAsia="MS Mincho" w:cs="GillSansMTStd-Book"/>
          <w:color w:val="6C6463"/>
          <w:sz w:val="20"/>
          <w:szCs w:val="20"/>
          <w:bdr w:val="none" w:sz="0" w:space="0" w:color="auto"/>
        </w:rPr>
        <w:t xml:space="preserve">Through targeted technical assistance and capacity building, WMI supports implementation of improved utility management practices, including reduced NRW and improved cost recovery. WMI also supports improved groundwater and irrigation management, enhanced wastewater treatment performance and water quality protection, sector regulation and governance, and </w:t>
      </w:r>
      <w:r w:rsidR="00B42F60">
        <w:rPr>
          <w:rFonts w:eastAsia="MS Mincho" w:cs="GillSansMTStd-Book"/>
          <w:color w:val="6C6463"/>
          <w:sz w:val="20"/>
          <w:szCs w:val="20"/>
          <w:bdr w:val="none" w:sz="0" w:space="0" w:color="auto"/>
        </w:rPr>
        <w:t>increased</w:t>
      </w:r>
      <w:r w:rsidR="00B37D0D">
        <w:rPr>
          <w:rFonts w:eastAsia="MS Mincho" w:cs="GillSansMTStd-Book"/>
          <w:color w:val="6C6463"/>
          <w:sz w:val="20"/>
          <w:szCs w:val="20"/>
          <w:bdr w:val="none" w:sz="0" w:space="0" w:color="auto"/>
        </w:rPr>
        <w:t xml:space="preserve"> </w:t>
      </w:r>
      <w:r w:rsidRPr="009C6B91">
        <w:rPr>
          <w:rFonts w:eastAsia="MS Mincho" w:cs="GillSansMTStd-Book"/>
          <w:color w:val="6C6463"/>
          <w:sz w:val="20"/>
          <w:szCs w:val="20"/>
          <w:bdr w:val="none" w:sz="0" w:space="0" w:color="auto"/>
        </w:rPr>
        <w:t xml:space="preserve">water </w:t>
      </w:r>
      <w:r w:rsidR="00B37D0D">
        <w:rPr>
          <w:rFonts w:eastAsia="MS Mincho" w:cs="GillSansMTStd-Book"/>
          <w:color w:val="6C6463"/>
          <w:sz w:val="20"/>
          <w:szCs w:val="20"/>
          <w:bdr w:val="none" w:sz="0" w:space="0" w:color="auto"/>
        </w:rPr>
        <w:t>use efficiency</w:t>
      </w:r>
      <w:r w:rsidRPr="009C6B91">
        <w:rPr>
          <w:rFonts w:eastAsia="MS Mincho" w:cs="GillSansMTStd-Book"/>
          <w:color w:val="6C6463"/>
          <w:sz w:val="20"/>
          <w:szCs w:val="20"/>
          <w:bdr w:val="none" w:sz="0" w:space="0" w:color="auto"/>
        </w:rPr>
        <w:t>.  Capacity building, behavior change and strategic communications activities support all facets of program implementation, including a focus on gender mainstreaming and youth engagement.</w:t>
      </w:r>
    </w:p>
    <w:p w:rsidR="00EF19FD" w:rsidRDefault="00462E50" w:rsidP="00440CD6">
      <w:pPr>
        <w:pStyle w:val="FSbulletedtextrev"/>
        <w:spacing w:beforeLines="80" w:before="192" w:after="0" w:line="240" w:lineRule="auto"/>
        <w:jc w:val="both"/>
        <w:rPr>
          <w:rFonts w:eastAsia="MS Mincho" w:cs="GillSansMTStd-Book"/>
          <w:color w:val="6C6463"/>
          <w:sz w:val="20"/>
          <w:szCs w:val="20"/>
          <w:bdr w:val="none" w:sz="0" w:space="0" w:color="auto"/>
        </w:rPr>
      </w:pPr>
      <w:r w:rsidRPr="009C6B91">
        <w:rPr>
          <w:rFonts w:eastAsia="MS Mincho" w:cs="GillSansMTStd-Book"/>
          <w:color w:val="6C6463"/>
          <w:sz w:val="20"/>
          <w:szCs w:val="20"/>
          <w:bdr w:val="none" w:sz="0" w:space="0" w:color="auto"/>
        </w:rPr>
        <w:t>WMI works in close collaboration with GOJ through the Ministry of Water and Irrigation (MWI)</w:t>
      </w:r>
      <w:r w:rsidR="00D36C15">
        <w:rPr>
          <w:rFonts w:eastAsia="MS Mincho" w:cs="GillSansMTStd-Book"/>
          <w:color w:val="6C6463"/>
          <w:sz w:val="20"/>
          <w:szCs w:val="20"/>
          <w:bdr w:val="none" w:sz="0" w:space="0" w:color="auto"/>
        </w:rPr>
        <w:t>,</w:t>
      </w:r>
      <w:r w:rsidR="00EF0DA1">
        <w:rPr>
          <w:rFonts w:eastAsia="MS Mincho" w:cs="GillSansMTStd-Book"/>
          <w:color w:val="6C6463"/>
          <w:sz w:val="20"/>
          <w:szCs w:val="20"/>
          <w:bdr w:val="none" w:sz="0" w:space="0" w:color="auto"/>
        </w:rPr>
        <w:t xml:space="preserve"> </w:t>
      </w:r>
      <w:r w:rsidRPr="009C6B91">
        <w:rPr>
          <w:rFonts w:eastAsia="MS Mincho" w:cs="GillSansMTStd-Book"/>
          <w:color w:val="6C6463"/>
          <w:sz w:val="20"/>
          <w:szCs w:val="20"/>
          <w:bdr w:val="none" w:sz="0" w:space="0" w:color="auto"/>
        </w:rPr>
        <w:t>the Water Authority of Jordan (WAJ)</w:t>
      </w:r>
      <w:r w:rsidR="00D36C15">
        <w:rPr>
          <w:rFonts w:eastAsia="MS Mincho" w:cs="GillSansMTStd-Book"/>
          <w:color w:val="6C6463"/>
          <w:sz w:val="20"/>
          <w:szCs w:val="20"/>
          <w:bdr w:val="none" w:sz="0" w:space="0" w:color="auto"/>
        </w:rPr>
        <w:t xml:space="preserve"> and its </w:t>
      </w:r>
      <w:r w:rsidR="00D36C15" w:rsidRPr="009C6B91">
        <w:rPr>
          <w:rFonts w:eastAsia="MS Mincho" w:cs="GillSansMTStd-Book"/>
          <w:color w:val="6C6463"/>
          <w:sz w:val="20"/>
          <w:szCs w:val="20"/>
          <w:bdr w:val="none" w:sz="0" w:space="0" w:color="auto"/>
        </w:rPr>
        <w:t>Performance Management Unit (PMU)</w:t>
      </w:r>
      <w:r w:rsidRPr="009C6B91">
        <w:rPr>
          <w:rFonts w:eastAsia="MS Mincho" w:cs="GillSansMTStd-Book"/>
          <w:color w:val="6C6463"/>
          <w:sz w:val="20"/>
          <w:szCs w:val="20"/>
          <w:bdr w:val="none" w:sz="0" w:space="0" w:color="auto"/>
        </w:rPr>
        <w:t xml:space="preserve">, the Jordan Valley Authority (JVA), water utilities including </w:t>
      </w:r>
      <w:r w:rsidR="006C2FD1">
        <w:rPr>
          <w:rFonts w:eastAsia="MS Mincho" w:cs="GillSansMTStd-Book"/>
          <w:color w:val="6C6463"/>
          <w:sz w:val="20"/>
          <w:szCs w:val="20"/>
          <w:bdr w:val="none" w:sz="0" w:space="0" w:color="auto"/>
        </w:rPr>
        <w:t xml:space="preserve">Miyahuna, </w:t>
      </w:r>
      <w:r w:rsidRPr="009C6B91">
        <w:rPr>
          <w:rFonts w:eastAsia="MS Mincho" w:cs="GillSansMTStd-Book"/>
          <w:color w:val="6C6463"/>
          <w:sz w:val="20"/>
          <w:szCs w:val="20"/>
          <w:bdr w:val="none" w:sz="0" w:space="0" w:color="auto"/>
        </w:rPr>
        <w:t>Zarqa Water Authority (ZWA)</w:t>
      </w:r>
      <w:r w:rsidR="006C2FD1">
        <w:rPr>
          <w:rFonts w:eastAsia="MS Mincho" w:cs="GillSansMTStd-Book"/>
          <w:color w:val="6C6463"/>
          <w:sz w:val="20"/>
          <w:szCs w:val="20"/>
          <w:bdr w:val="none" w:sz="0" w:space="0" w:color="auto"/>
        </w:rPr>
        <w:t>,</w:t>
      </w:r>
      <w:r w:rsidRPr="009C6B91">
        <w:rPr>
          <w:rFonts w:eastAsia="MS Mincho" w:cs="GillSansMTStd-Book"/>
          <w:color w:val="6C6463"/>
          <w:sz w:val="20"/>
          <w:szCs w:val="20"/>
          <w:bdr w:val="none" w:sz="0" w:space="0" w:color="auto"/>
        </w:rPr>
        <w:t xml:space="preserve"> Yarmouk Water Company (YWC), </w:t>
      </w:r>
      <w:r w:rsidR="006C2FD1" w:rsidRPr="009C6B91">
        <w:rPr>
          <w:rFonts w:eastAsia="MS Mincho" w:cs="GillSansMTStd-Book"/>
          <w:color w:val="6C6463"/>
          <w:sz w:val="20"/>
          <w:szCs w:val="20"/>
          <w:bdr w:val="none" w:sz="0" w:space="0" w:color="auto"/>
        </w:rPr>
        <w:t xml:space="preserve">and </w:t>
      </w:r>
      <w:r w:rsidR="006C2FD1">
        <w:rPr>
          <w:rFonts w:eastAsia="MS Mincho" w:cs="GillSansMTStd-Book"/>
          <w:color w:val="6C6463"/>
          <w:sz w:val="20"/>
          <w:szCs w:val="20"/>
          <w:bdr w:val="none" w:sz="0" w:space="0" w:color="auto"/>
        </w:rPr>
        <w:t>Aqaba Water</w:t>
      </w:r>
      <w:r w:rsidR="00F6355E">
        <w:rPr>
          <w:rFonts w:eastAsia="MS Mincho" w:cs="GillSansMTStd-Book"/>
          <w:color w:val="6C6463"/>
          <w:sz w:val="20"/>
          <w:szCs w:val="20"/>
          <w:bdr w:val="none" w:sz="0" w:space="0" w:color="auto"/>
        </w:rPr>
        <w:t xml:space="preserve"> (AW)</w:t>
      </w:r>
      <w:r w:rsidR="006C2FD1">
        <w:rPr>
          <w:rFonts w:eastAsia="MS Mincho" w:cs="GillSansMTStd-Book"/>
          <w:color w:val="6C6463"/>
          <w:sz w:val="20"/>
          <w:szCs w:val="20"/>
          <w:bdr w:val="none" w:sz="0" w:space="0" w:color="auto"/>
        </w:rPr>
        <w:t xml:space="preserve">, </w:t>
      </w:r>
      <w:r w:rsidRPr="009C6B91">
        <w:rPr>
          <w:rFonts w:eastAsia="MS Mincho" w:cs="GillSansMTStd-Book"/>
          <w:color w:val="6C6463"/>
          <w:sz w:val="20"/>
          <w:szCs w:val="20"/>
          <w:bdr w:val="none" w:sz="0" w:space="0" w:color="auto"/>
        </w:rPr>
        <w:t>Water User Associations (WUA) and civil society organizations.  The Activity collaborates with other GOJ ministries, agencies, and municipal authorities, as well as other bilateral and multi-lateral donor programs.</w:t>
      </w:r>
    </w:p>
    <w:p w:rsidR="00462E50" w:rsidRDefault="00462E50" w:rsidP="00440CD6">
      <w:pPr>
        <w:pStyle w:val="Heading1"/>
        <w:spacing w:beforeLines="80" w:before="192" w:after="0"/>
      </w:pPr>
      <w:r w:rsidRPr="00F5792C">
        <w:t>Activities</w:t>
      </w:r>
    </w:p>
    <w:p w:rsidR="00462E50" w:rsidRPr="009C6B91" w:rsidRDefault="00462E50" w:rsidP="00440CD6">
      <w:pPr>
        <w:pStyle w:val="FSbodytextrev"/>
        <w:spacing w:after="0" w:line="240" w:lineRule="auto"/>
        <w:jc w:val="both"/>
        <w:rPr>
          <w:color w:val="6C645A"/>
          <w:sz w:val="20"/>
          <w:szCs w:val="20"/>
        </w:rPr>
      </w:pPr>
      <w:r w:rsidRPr="009C6B91">
        <w:rPr>
          <w:color w:val="6C645A"/>
          <w:sz w:val="20"/>
          <w:szCs w:val="20"/>
        </w:rPr>
        <w:t>The four WMI Components and primary activities include the following:</w:t>
      </w:r>
    </w:p>
    <w:p w:rsidR="00462E50" w:rsidRPr="009C6B91" w:rsidRDefault="00462E50" w:rsidP="00440CD6">
      <w:pPr>
        <w:pStyle w:val="FSbodytextrev"/>
        <w:spacing w:after="0" w:line="240" w:lineRule="auto"/>
        <w:jc w:val="both"/>
        <w:rPr>
          <w:color w:val="6C645A"/>
          <w:sz w:val="20"/>
          <w:szCs w:val="20"/>
        </w:rPr>
      </w:pPr>
      <w:r w:rsidRPr="009C6B91">
        <w:rPr>
          <w:b/>
          <w:bCs/>
          <w:color w:val="6C645A"/>
          <w:sz w:val="20"/>
          <w:szCs w:val="20"/>
        </w:rPr>
        <w:t xml:space="preserve">Water Supply Systems: </w:t>
      </w:r>
      <w:r w:rsidRPr="009C6B91">
        <w:rPr>
          <w:bCs/>
          <w:color w:val="6C645A"/>
          <w:sz w:val="20"/>
          <w:szCs w:val="20"/>
        </w:rPr>
        <w:t>Support development and implementation of a Performance Improvement Plan to i</w:t>
      </w:r>
      <w:r w:rsidRPr="009C6B91">
        <w:rPr>
          <w:color w:val="6C645A"/>
          <w:sz w:val="20"/>
          <w:szCs w:val="20"/>
        </w:rPr>
        <w:t xml:space="preserve">mprove YWC’s financial performance; support implementation of the IMF </w:t>
      </w:r>
      <w:r w:rsidRPr="009C6B91">
        <w:rPr>
          <w:noProof/>
          <w:color w:val="6C645A"/>
          <w:sz w:val="20"/>
          <w:szCs w:val="20"/>
        </w:rPr>
        <w:t>Structural Benchmark</w:t>
      </w:r>
      <w:r w:rsidRPr="009C6B91">
        <w:rPr>
          <w:color w:val="6C645A"/>
          <w:sz w:val="20"/>
          <w:szCs w:val="20"/>
        </w:rPr>
        <w:t xml:space="preserve"> Action Plan to Reduce Water Sector Losses; </w:t>
      </w:r>
      <w:r w:rsidRPr="009C6B91">
        <w:rPr>
          <w:bCs/>
          <w:color w:val="6C645A"/>
          <w:sz w:val="20"/>
          <w:szCs w:val="20"/>
        </w:rPr>
        <w:t xml:space="preserve">support improvement of </w:t>
      </w:r>
      <w:r w:rsidRPr="009C6B91">
        <w:rPr>
          <w:color w:val="6C645A"/>
          <w:sz w:val="20"/>
          <w:szCs w:val="20"/>
        </w:rPr>
        <w:t>ZWA’s utility’s Key Performance Indicators (KPIs)</w:t>
      </w:r>
      <w:r w:rsidR="00CA3B3D">
        <w:rPr>
          <w:color w:val="6C645A"/>
          <w:sz w:val="20"/>
          <w:szCs w:val="20"/>
        </w:rPr>
        <w:t>;</w:t>
      </w:r>
      <w:r w:rsidR="00D36C15">
        <w:rPr>
          <w:color w:val="6C645A"/>
          <w:sz w:val="20"/>
          <w:szCs w:val="20"/>
        </w:rPr>
        <w:t xml:space="preserve"> and improve operational performance of Ma’an Water Administration</w:t>
      </w:r>
      <w:r w:rsidRPr="009C6B91">
        <w:rPr>
          <w:color w:val="6C645A"/>
          <w:sz w:val="20"/>
          <w:szCs w:val="20"/>
        </w:rPr>
        <w:t xml:space="preserve">. </w:t>
      </w:r>
    </w:p>
    <w:p w:rsidR="00462E50" w:rsidRPr="009C6B91" w:rsidRDefault="00462E50" w:rsidP="00440CD6">
      <w:pPr>
        <w:pStyle w:val="FSbodytextrev"/>
        <w:spacing w:after="0" w:line="240" w:lineRule="auto"/>
        <w:jc w:val="both"/>
        <w:rPr>
          <w:color w:val="6C645A"/>
          <w:sz w:val="20"/>
          <w:szCs w:val="20"/>
        </w:rPr>
      </w:pPr>
      <w:r w:rsidRPr="009C6B91">
        <w:rPr>
          <w:b/>
          <w:bCs/>
          <w:color w:val="6C645A"/>
          <w:sz w:val="20"/>
          <w:szCs w:val="20"/>
        </w:rPr>
        <w:t>Water Conservation and Demand Management</w:t>
      </w:r>
      <w:r w:rsidRPr="009C6B91">
        <w:rPr>
          <w:color w:val="6C645A"/>
          <w:sz w:val="20"/>
          <w:szCs w:val="20"/>
        </w:rPr>
        <w:t xml:space="preserve">: Support </w:t>
      </w:r>
      <w:r w:rsidR="006D0C6F" w:rsidRPr="009C6B91">
        <w:rPr>
          <w:color w:val="6C645A"/>
          <w:sz w:val="20"/>
          <w:szCs w:val="20"/>
        </w:rPr>
        <w:t>GO</w:t>
      </w:r>
      <w:r w:rsidR="006D0C6F">
        <w:rPr>
          <w:color w:val="6C645A"/>
          <w:sz w:val="20"/>
          <w:szCs w:val="20"/>
        </w:rPr>
        <w:t>J</w:t>
      </w:r>
      <w:r w:rsidR="006D0C6F" w:rsidRPr="009C6B91">
        <w:rPr>
          <w:color w:val="6C645A"/>
          <w:sz w:val="20"/>
          <w:szCs w:val="20"/>
        </w:rPr>
        <w:t xml:space="preserve"> </w:t>
      </w:r>
      <w:r w:rsidRPr="009C6B91">
        <w:rPr>
          <w:color w:val="6C645A"/>
          <w:sz w:val="20"/>
          <w:szCs w:val="20"/>
        </w:rPr>
        <w:t>to strengthen utility demand-side management and support behavior change communication (BCC) in the sector.</w:t>
      </w:r>
    </w:p>
    <w:p w:rsidR="00462E50" w:rsidRPr="009C6B91" w:rsidRDefault="00462E50" w:rsidP="00440CD6">
      <w:pPr>
        <w:pStyle w:val="FSbodytextrev"/>
        <w:spacing w:after="0" w:line="240" w:lineRule="auto"/>
        <w:jc w:val="both"/>
        <w:rPr>
          <w:color w:val="6C645A"/>
          <w:sz w:val="20"/>
          <w:szCs w:val="20"/>
        </w:rPr>
      </w:pPr>
      <w:r w:rsidRPr="009C6B91">
        <w:rPr>
          <w:b/>
          <w:bCs/>
          <w:color w:val="6C645A"/>
          <w:sz w:val="20"/>
          <w:szCs w:val="20"/>
        </w:rPr>
        <w:t xml:space="preserve">Water Sector Governance: </w:t>
      </w:r>
      <w:r w:rsidR="00531FAB">
        <w:rPr>
          <w:color w:val="6C645A"/>
          <w:sz w:val="20"/>
          <w:szCs w:val="20"/>
        </w:rPr>
        <w:t>Support water sector policy development and implementation</w:t>
      </w:r>
      <w:r w:rsidR="0037555E">
        <w:rPr>
          <w:color w:val="6C645A"/>
          <w:sz w:val="20"/>
          <w:szCs w:val="20"/>
        </w:rPr>
        <w:t xml:space="preserve">; </w:t>
      </w:r>
      <w:r w:rsidR="00F6355E">
        <w:rPr>
          <w:color w:val="6C645A"/>
          <w:sz w:val="20"/>
          <w:szCs w:val="20"/>
        </w:rPr>
        <w:t>e</w:t>
      </w:r>
      <w:r w:rsidR="00531FAB" w:rsidRPr="00531FAB">
        <w:rPr>
          <w:color w:val="6C645A"/>
          <w:sz w:val="20"/>
          <w:szCs w:val="20"/>
        </w:rPr>
        <w:t>nhance</w:t>
      </w:r>
      <w:r w:rsidR="00531FAB" w:rsidRPr="00405EEF">
        <w:rPr>
          <w:color w:val="6C645A"/>
          <w:sz w:val="20"/>
          <w:szCs w:val="20"/>
        </w:rPr>
        <w:t xml:space="preserve"> utility</w:t>
      </w:r>
      <w:r w:rsidR="00531FAB">
        <w:rPr>
          <w:bCs/>
          <w:color w:val="6C645A"/>
          <w:sz w:val="20"/>
          <w:szCs w:val="20"/>
        </w:rPr>
        <w:t xml:space="preserve"> i</w:t>
      </w:r>
      <w:r w:rsidR="00531FAB" w:rsidRPr="00531FAB">
        <w:rPr>
          <w:bCs/>
          <w:color w:val="6C645A"/>
          <w:sz w:val="20"/>
          <w:szCs w:val="20"/>
        </w:rPr>
        <w:t xml:space="preserve">nternal governance and </w:t>
      </w:r>
      <w:r w:rsidR="00CA3B3D">
        <w:rPr>
          <w:bCs/>
          <w:color w:val="6C645A"/>
          <w:sz w:val="20"/>
          <w:szCs w:val="20"/>
        </w:rPr>
        <w:t xml:space="preserve">overall </w:t>
      </w:r>
      <w:r w:rsidR="00531FAB" w:rsidRPr="00531FAB">
        <w:rPr>
          <w:bCs/>
          <w:color w:val="6C645A"/>
          <w:sz w:val="20"/>
          <w:szCs w:val="20"/>
        </w:rPr>
        <w:t xml:space="preserve">governance environment </w:t>
      </w:r>
      <w:r w:rsidRPr="009C6B91">
        <w:rPr>
          <w:color w:val="6C645A"/>
          <w:sz w:val="20"/>
          <w:szCs w:val="20"/>
        </w:rPr>
        <w:t xml:space="preserve">to improve performance; support </w:t>
      </w:r>
      <w:r w:rsidR="00F6355E">
        <w:rPr>
          <w:color w:val="6C645A"/>
          <w:sz w:val="20"/>
          <w:szCs w:val="20"/>
        </w:rPr>
        <w:t xml:space="preserve">improvement of </w:t>
      </w:r>
      <w:r w:rsidRPr="009C6B91">
        <w:rPr>
          <w:color w:val="6C645A"/>
          <w:sz w:val="20"/>
          <w:szCs w:val="20"/>
        </w:rPr>
        <w:t>irrigation management; develop and support sector regulat</w:t>
      </w:r>
      <w:r w:rsidR="0037555E">
        <w:rPr>
          <w:color w:val="6C645A"/>
          <w:sz w:val="20"/>
          <w:szCs w:val="20"/>
        </w:rPr>
        <w:t>ion</w:t>
      </w:r>
      <w:r w:rsidRPr="009C6B91">
        <w:rPr>
          <w:color w:val="6C645A"/>
          <w:sz w:val="20"/>
          <w:szCs w:val="20"/>
        </w:rPr>
        <w:t>; and support</w:t>
      </w:r>
      <w:r w:rsidR="00695651">
        <w:rPr>
          <w:color w:val="6C645A"/>
          <w:sz w:val="20"/>
          <w:szCs w:val="20"/>
        </w:rPr>
        <w:t xml:space="preserve"> the integration of </w:t>
      </w:r>
      <w:r w:rsidRPr="009C6B91">
        <w:rPr>
          <w:color w:val="6C645A"/>
          <w:sz w:val="20"/>
          <w:szCs w:val="20"/>
        </w:rPr>
        <w:t>strategic communications, advocacy, gender</w:t>
      </w:r>
      <w:r w:rsidR="00695651">
        <w:rPr>
          <w:color w:val="6C645A"/>
          <w:sz w:val="20"/>
          <w:szCs w:val="20"/>
        </w:rPr>
        <w:t xml:space="preserve"> inclusion</w:t>
      </w:r>
      <w:r w:rsidRPr="009C6B91">
        <w:rPr>
          <w:color w:val="6C645A"/>
          <w:sz w:val="20"/>
          <w:szCs w:val="20"/>
        </w:rPr>
        <w:t>, and youth</w:t>
      </w:r>
      <w:r w:rsidR="00695651">
        <w:rPr>
          <w:color w:val="6C645A"/>
          <w:sz w:val="20"/>
          <w:szCs w:val="20"/>
        </w:rPr>
        <w:t xml:space="preserve"> engagement within the water sector</w:t>
      </w:r>
      <w:r w:rsidRPr="009C6B91">
        <w:rPr>
          <w:color w:val="6C645A"/>
          <w:sz w:val="20"/>
          <w:szCs w:val="20"/>
        </w:rPr>
        <w:t>.</w:t>
      </w:r>
    </w:p>
    <w:p w:rsidR="00462E50" w:rsidRPr="009C6B91" w:rsidRDefault="00462E50" w:rsidP="00440CD6">
      <w:pPr>
        <w:pStyle w:val="FSbodytextrev"/>
        <w:spacing w:after="0" w:line="240" w:lineRule="auto"/>
        <w:jc w:val="both"/>
        <w:rPr>
          <w:bCs/>
          <w:noProof/>
          <w:color w:val="6C645A"/>
          <w:sz w:val="20"/>
          <w:szCs w:val="20"/>
        </w:rPr>
      </w:pPr>
      <w:r w:rsidRPr="009C6B91">
        <w:rPr>
          <w:b/>
          <w:bCs/>
          <w:color w:val="6C645A"/>
          <w:sz w:val="20"/>
          <w:szCs w:val="20"/>
        </w:rPr>
        <w:t xml:space="preserve">Protection of Water Supply: </w:t>
      </w:r>
      <w:r w:rsidRPr="009C6B91">
        <w:rPr>
          <w:bCs/>
          <w:color w:val="6C645A"/>
          <w:sz w:val="20"/>
          <w:szCs w:val="20"/>
        </w:rPr>
        <w:t>Develop a g</w:t>
      </w:r>
      <w:r w:rsidRPr="009C6B91">
        <w:rPr>
          <w:color w:val="6C645A"/>
          <w:sz w:val="20"/>
          <w:szCs w:val="20"/>
        </w:rPr>
        <w:t>roundwater management framework</w:t>
      </w:r>
      <w:r w:rsidR="00EF0DA1">
        <w:rPr>
          <w:color w:val="6C645A"/>
          <w:sz w:val="20"/>
          <w:szCs w:val="20"/>
        </w:rPr>
        <w:t xml:space="preserve"> and</w:t>
      </w:r>
      <w:r w:rsidR="0037555E">
        <w:rPr>
          <w:color w:val="6C645A"/>
          <w:sz w:val="20"/>
          <w:szCs w:val="20"/>
        </w:rPr>
        <w:t xml:space="preserve"> sustainable</w:t>
      </w:r>
      <w:r w:rsidR="00D36C15">
        <w:rPr>
          <w:color w:val="6C645A"/>
          <w:sz w:val="20"/>
          <w:szCs w:val="20"/>
        </w:rPr>
        <w:t xml:space="preserve"> monitoring</w:t>
      </w:r>
      <w:r w:rsidR="0037555E">
        <w:rPr>
          <w:color w:val="6C645A"/>
          <w:sz w:val="20"/>
          <w:szCs w:val="20"/>
        </w:rPr>
        <w:t xml:space="preserve"> systems</w:t>
      </w:r>
      <w:r w:rsidR="00CA3B3D">
        <w:rPr>
          <w:color w:val="6C645A"/>
          <w:sz w:val="20"/>
          <w:szCs w:val="20"/>
        </w:rPr>
        <w:t>;</w:t>
      </w:r>
      <w:r w:rsidR="00D36C15">
        <w:rPr>
          <w:color w:val="6C645A"/>
          <w:sz w:val="20"/>
          <w:szCs w:val="20"/>
        </w:rPr>
        <w:t xml:space="preserve"> </w:t>
      </w:r>
      <w:r w:rsidRPr="009C6B91">
        <w:rPr>
          <w:color w:val="6C645A"/>
          <w:sz w:val="20"/>
          <w:szCs w:val="20"/>
        </w:rPr>
        <w:t>strengthen wastewater treatment performance and compliance</w:t>
      </w:r>
      <w:r w:rsidR="00CA3B3D">
        <w:rPr>
          <w:color w:val="6C645A"/>
          <w:sz w:val="20"/>
          <w:szCs w:val="20"/>
        </w:rPr>
        <w:t>;</w:t>
      </w:r>
      <w:r w:rsidR="009F1C95" w:rsidRPr="009C6B91">
        <w:rPr>
          <w:color w:val="6C645A"/>
          <w:sz w:val="20"/>
          <w:szCs w:val="20"/>
        </w:rPr>
        <w:t xml:space="preserve"> </w:t>
      </w:r>
      <w:r w:rsidRPr="009C6B91">
        <w:rPr>
          <w:color w:val="6C645A"/>
          <w:sz w:val="20"/>
          <w:szCs w:val="20"/>
        </w:rPr>
        <w:t>and improve water quality management.</w:t>
      </w:r>
      <w:r w:rsidRPr="009C6B91">
        <w:rPr>
          <w:bCs/>
          <w:noProof/>
          <w:color w:val="6C645A"/>
          <w:sz w:val="20"/>
          <w:szCs w:val="20"/>
        </w:rPr>
        <w:t xml:space="preserve"> </w:t>
      </w:r>
    </w:p>
    <w:p w:rsidR="00462E50" w:rsidRDefault="00462E50" w:rsidP="00440CD6">
      <w:pPr>
        <w:pStyle w:val="Heading1"/>
        <w:spacing w:beforeLines="80" w:before="192" w:after="0"/>
      </w:pPr>
      <w:r w:rsidRPr="003E2F29">
        <w:t>Expected results</w:t>
      </w:r>
    </w:p>
    <w:p w:rsidR="00462E50" w:rsidRPr="009C6B91" w:rsidRDefault="00462E50" w:rsidP="004C56D1">
      <w:pPr>
        <w:pStyle w:val="FSbulletedtextrev"/>
        <w:spacing w:after="0" w:line="240" w:lineRule="auto"/>
        <w:rPr>
          <w:rFonts w:eastAsia="MS Mincho" w:cs="GillSansMTStd-Book"/>
          <w:color w:val="6C6463"/>
          <w:sz w:val="20"/>
          <w:szCs w:val="20"/>
          <w:bdr w:val="none" w:sz="0" w:space="0" w:color="auto"/>
        </w:rPr>
      </w:pPr>
      <w:r w:rsidRPr="009C6B91">
        <w:rPr>
          <w:rFonts w:eastAsia="MS Mincho" w:cs="GillSansMTStd-Book"/>
          <w:color w:val="6C6463"/>
          <w:sz w:val="20"/>
          <w:szCs w:val="20"/>
          <w:bdr w:val="none" w:sz="0" w:space="0" w:color="auto"/>
        </w:rPr>
        <w:t>Key results of the WMI Activity are expected to include:</w:t>
      </w:r>
    </w:p>
    <w:p w:rsidR="00462E50" w:rsidRDefault="00462E50"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sidRPr="009C6B91">
        <w:rPr>
          <w:rStyle w:val="None"/>
          <w:rFonts w:eastAsia="Gill Sans MT" w:cs="Gill Sans MT"/>
          <w:sz w:val="20"/>
          <w:szCs w:val="20"/>
        </w:rPr>
        <w:t xml:space="preserve">Achievement of ambitious targets for increased revenue, cost recovery, and NRW reduction for the water sector at large and within individual utilities (notably ZWA </w:t>
      </w:r>
      <w:r w:rsidR="009F1C95">
        <w:rPr>
          <w:rStyle w:val="None"/>
          <w:rFonts w:eastAsia="Gill Sans MT" w:cs="Gill Sans MT"/>
          <w:sz w:val="20"/>
          <w:szCs w:val="20"/>
        </w:rPr>
        <w:t>and</w:t>
      </w:r>
      <w:r w:rsidR="009F1C95" w:rsidRPr="009C6B91">
        <w:rPr>
          <w:rStyle w:val="None"/>
          <w:rFonts w:eastAsia="Gill Sans MT" w:cs="Gill Sans MT"/>
          <w:sz w:val="20"/>
          <w:szCs w:val="20"/>
        </w:rPr>
        <w:t xml:space="preserve"> </w:t>
      </w:r>
      <w:r w:rsidRPr="009C6B91">
        <w:rPr>
          <w:rStyle w:val="None"/>
          <w:rFonts w:eastAsia="Gill Sans MT" w:cs="Gill Sans MT"/>
          <w:sz w:val="20"/>
          <w:szCs w:val="20"/>
        </w:rPr>
        <w:t>YWC) while improving service quality.</w:t>
      </w:r>
    </w:p>
    <w:p w:rsidR="00AA7EF8" w:rsidRPr="009C6B91" w:rsidRDefault="00CB1746"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Pr>
          <w:rFonts w:eastAsia="Gill Sans MT" w:cs="Gill Sans MT"/>
          <w:sz w:val="20"/>
          <w:szCs w:val="20"/>
        </w:rPr>
        <w:t>Improved u</w:t>
      </w:r>
      <w:r w:rsidR="00AA7EF8">
        <w:rPr>
          <w:rFonts w:eastAsia="Gill Sans MT" w:cs="Gill Sans MT"/>
          <w:sz w:val="20"/>
          <w:szCs w:val="20"/>
        </w:rPr>
        <w:t>tilit</w:t>
      </w:r>
      <w:r w:rsidR="0037555E">
        <w:rPr>
          <w:rFonts w:eastAsia="Gill Sans MT" w:cs="Gill Sans MT"/>
          <w:sz w:val="20"/>
          <w:szCs w:val="20"/>
        </w:rPr>
        <w:t>y</w:t>
      </w:r>
      <w:r w:rsidR="00AA7EF8">
        <w:rPr>
          <w:rFonts w:eastAsia="Gill Sans MT" w:cs="Gill Sans MT"/>
          <w:sz w:val="20"/>
          <w:szCs w:val="20"/>
        </w:rPr>
        <w:t xml:space="preserve"> management</w:t>
      </w:r>
      <w:r w:rsidR="009F1C95">
        <w:rPr>
          <w:rFonts w:eastAsia="Gill Sans MT" w:cs="Gill Sans MT"/>
          <w:sz w:val="20"/>
          <w:szCs w:val="20"/>
        </w:rPr>
        <w:t xml:space="preserve"> </w:t>
      </w:r>
      <w:r>
        <w:rPr>
          <w:rFonts w:eastAsia="Gill Sans MT" w:cs="Gill Sans MT"/>
          <w:sz w:val="20"/>
          <w:szCs w:val="20"/>
        </w:rPr>
        <w:t xml:space="preserve">and governance </w:t>
      </w:r>
      <w:r w:rsidR="00E760E6">
        <w:rPr>
          <w:rFonts w:eastAsia="Gill Sans MT" w:cs="Gill Sans MT"/>
          <w:sz w:val="20"/>
          <w:szCs w:val="20"/>
        </w:rPr>
        <w:t>with capacity to</w:t>
      </w:r>
      <w:r w:rsidR="00AA7EF8">
        <w:rPr>
          <w:rFonts w:eastAsia="Gill Sans MT" w:cs="Gill Sans MT"/>
          <w:sz w:val="20"/>
          <w:szCs w:val="20"/>
        </w:rPr>
        <w:t xml:space="preserve"> sustain performance improvement</w:t>
      </w:r>
      <w:r>
        <w:rPr>
          <w:rFonts w:eastAsia="Gill Sans MT" w:cs="Gill Sans MT"/>
          <w:sz w:val="20"/>
          <w:szCs w:val="20"/>
        </w:rPr>
        <w:t>s</w:t>
      </w:r>
      <w:r w:rsidR="00AA7EF8">
        <w:rPr>
          <w:rFonts w:eastAsia="Gill Sans MT" w:cs="Gill Sans MT"/>
          <w:sz w:val="20"/>
          <w:szCs w:val="20"/>
        </w:rPr>
        <w:t>.</w:t>
      </w:r>
    </w:p>
    <w:p w:rsidR="00531FAB" w:rsidRPr="009C6B91" w:rsidRDefault="00531FAB"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sidRPr="00531FAB">
        <w:rPr>
          <w:rFonts w:eastAsia="Gill Sans MT" w:cs="Gill Sans MT"/>
          <w:sz w:val="20"/>
          <w:szCs w:val="20"/>
        </w:rPr>
        <w:t>Institutionaliz</w:t>
      </w:r>
      <w:r w:rsidR="00CB1746">
        <w:rPr>
          <w:rFonts w:eastAsia="Gill Sans MT" w:cs="Gill Sans MT"/>
          <w:sz w:val="20"/>
          <w:szCs w:val="20"/>
        </w:rPr>
        <w:t>ed</w:t>
      </w:r>
      <w:r w:rsidR="009F1C95">
        <w:rPr>
          <w:rFonts w:eastAsia="Gill Sans MT" w:cs="Gill Sans MT"/>
          <w:sz w:val="20"/>
          <w:szCs w:val="20"/>
        </w:rPr>
        <w:t xml:space="preserve"> </w:t>
      </w:r>
      <w:r w:rsidRPr="00531FAB">
        <w:rPr>
          <w:rFonts w:eastAsia="Gill Sans MT" w:cs="Gill Sans MT"/>
          <w:sz w:val="20"/>
          <w:szCs w:val="20"/>
        </w:rPr>
        <w:t xml:space="preserve">process </w:t>
      </w:r>
      <w:r w:rsidR="00CB1746">
        <w:rPr>
          <w:rFonts w:eastAsia="Gill Sans MT" w:cs="Gill Sans MT"/>
          <w:sz w:val="20"/>
          <w:szCs w:val="20"/>
        </w:rPr>
        <w:t>for</w:t>
      </w:r>
      <w:r w:rsidRPr="00531FAB">
        <w:rPr>
          <w:rFonts w:eastAsia="Gill Sans MT" w:cs="Gill Sans MT"/>
          <w:sz w:val="20"/>
          <w:szCs w:val="20"/>
        </w:rPr>
        <w:t xml:space="preserve"> planning, implementing, monitoring, evaluating and improving the N</w:t>
      </w:r>
      <w:r>
        <w:rPr>
          <w:rFonts w:eastAsia="Gill Sans MT" w:cs="Gill Sans MT"/>
          <w:sz w:val="20"/>
          <w:szCs w:val="20"/>
        </w:rPr>
        <w:t xml:space="preserve">ational </w:t>
      </w:r>
      <w:r w:rsidRPr="00531FAB">
        <w:rPr>
          <w:rFonts w:eastAsia="Gill Sans MT" w:cs="Gill Sans MT"/>
          <w:sz w:val="20"/>
          <w:szCs w:val="20"/>
        </w:rPr>
        <w:t>W</w:t>
      </w:r>
      <w:r>
        <w:rPr>
          <w:rFonts w:eastAsia="Gill Sans MT" w:cs="Gill Sans MT"/>
          <w:sz w:val="20"/>
          <w:szCs w:val="20"/>
        </w:rPr>
        <w:t xml:space="preserve">ater </w:t>
      </w:r>
      <w:r w:rsidRPr="00531FAB">
        <w:rPr>
          <w:rFonts w:eastAsia="Gill Sans MT" w:cs="Gill Sans MT"/>
          <w:sz w:val="20"/>
          <w:szCs w:val="20"/>
        </w:rPr>
        <w:t>S</w:t>
      </w:r>
      <w:r>
        <w:rPr>
          <w:rFonts w:eastAsia="Gill Sans MT" w:cs="Gill Sans MT"/>
          <w:sz w:val="20"/>
          <w:szCs w:val="20"/>
        </w:rPr>
        <w:t>trategy and Policy.</w:t>
      </w:r>
    </w:p>
    <w:p w:rsidR="00462E50" w:rsidRPr="009C6B91" w:rsidRDefault="00531FAB"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Pr>
          <w:rStyle w:val="None"/>
          <w:rFonts w:eastAsia="Gill Sans MT" w:cs="Gill Sans MT"/>
          <w:sz w:val="20"/>
          <w:szCs w:val="20"/>
        </w:rPr>
        <w:t>Improve</w:t>
      </w:r>
      <w:r w:rsidR="00CB1746">
        <w:rPr>
          <w:rStyle w:val="None"/>
          <w:rFonts w:eastAsia="Gill Sans MT" w:cs="Gill Sans MT"/>
          <w:sz w:val="20"/>
          <w:szCs w:val="20"/>
        </w:rPr>
        <w:t>d</w:t>
      </w:r>
      <w:r w:rsidR="009F1C95">
        <w:rPr>
          <w:rStyle w:val="None"/>
          <w:rFonts w:eastAsia="Gill Sans MT" w:cs="Gill Sans MT"/>
          <w:sz w:val="20"/>
          <w:szCs w:val="20"/>
        </w:rPr>
        <w:t xml:space="preserve"> </w:t>
      </w:r>
      <w:r w:rsidR="00462E50" w:rsidRPr="009C6B91">
        <w:rPr>
          <w:rStyle w:val="None"/>
          <w:rFonts w:eastAsia="Gill Sans MT" w:cs="Gill Sans MT"/>
          <w:sz w:val="20"/>
          <w:szCs w:val="20"/>
        </w:rPr>
        <w:t>irrigation management</w:t>
      </w:r>
      <w:r w:rsidR="00CB1746">
        <w:rPr>
          <w:rStyle w:val="None"/>
          <w:rFonts w:eastAsia="Gill Sans MT" w:cs="Gill Sans MT"/>
          <w:sz w:val="20"/>
          <w:szCs w:val="20"/>
        </w:rPr>
        <w:t xml:space="preserve">, </w:t>
      </w:r>
      <w:r>
        <w:rPr>
          <w:rStyle w:val="None"/>
          <w:rFonts w:eastAsia="Gill Sans MT" w:cs="Gill Sans MT"/>
          <w:sz w:val="20"/>
          <w:szCs w:val="20"/>
        </w:rPr>
        <w:t>governance</w:t>
      </w:r>
      <w:r w:rsidR="00CB1746">
        <w:rPr>
          <w:rStyle w:val="None"/>
          <w:rFonts w:eastAsia="Gill Sans MT" w:cs="Gill Sans MT"/>
          <w:sz w:val="20"/>
          <w:szCs w:val="20"/>
        </w:rPr>
        <w:t>, and cost recovery</w:t>
      </w:r>
      <w:r>
        <w:rPr>
          <w:rStyle w:val="None"/>
          <w:rFonts w:eastAsia="Gill Sans MT" w:cs="Gill Sans MT"/>
          <w:sz w:val="20"/>
          <w:szCs w:val="20"/>
        </w:rPr>
        <w:t xml:space="preserve"> in the Jordan Valley</w:t>
      </w:r>
      <w:r w:rsidR="00CB1746">
        <w:rPr>
          <w:rStyle w:val="None"/>
          <w:rFonts w:eastAsia="Gill Sans MT" w:cs="Gill Sans MT"/>
          <w:sz w:val="20"/>
          <w:szCs w:val="20"/>
        </w:rPr>
        <w:t>.</w:t>
      </w:r>
    </w:p>
    <w:p w:rsidR="006D0C6F" w:rsidRDefault="00462E50"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Style w:val="None"/>
          <w:rFonts w:eastAsia="Gill Sans MT" w:cs="Gill Sans MT"/>
          <w:sz w:val="20"/>
          <w:szCs w:val="20"/>
        </w:rPr>
      </w:pPr>
      <w:r w:rsidRPr="009C6B91">
        <w:rPr>
          <w:rStyle w:val="None"/>
          <w:rFonts w:eastAsia="Gill Sans MT" w:cs="Gill Sans MT"/>
          <w:sz w:val="20"/>
          <w:szCs w:val="20"/>
        </w:rPr>
        <w:t xml:space="preserve">Increased understanding of critical water scarcity issues among the public, </w:t>
      </w:r>
      <w:r w:rsidR="009F29A7">
        <w:rPr>
          <w:rStyle w:val="None"/>
          <w:rFonts w:eastAsia="Gill Sans MT" w:cs="Gill Sans MT"/>
          <w:sz w:val="20"/>
          <w:szCs w:val="20"/>
        </w:rPr>
        <w:t xml:space="preserve">and </w:t>
      </w:r>
      <w:r w:rsidRPr="009C6B91">
        <w:rPr>
          <w:rStyle w:val="None"/>
          <w:rFonts w:eastAsia="Gill Sans MT" w:cs="Gill Sans MT"/>
          <w:sz w:val="20"/>
          <w:szCs w:val="20"/>
        </w:rPr>
        <w:t>improved capacity and emphasis on strategic communications within GOJ institutions and service providers</w:t>
      </w:r>
      <w:r w:rsidR="006D0C6F">
        <w:rPr>
          <w:rStyle w:val="None"/>
          <w:rFonts w:eastAsia="Gill Sans MT" w:cs="Gill Sans MT"/>
          <w:sz w:val="20"/>
          <w:szCs w:val="20"/>
        </w:rPr>
        <w:t>.</w:t>
      </w:r>
      <w:r w:rsidRPr="009C6B91">
        <w:rPr>
          <w:rStyle w:val="None"/>
          <w:rFonts w:eastAsia="Gill Sans MT" w:cs="Gill Sans MT"/>
          <w:sz w:val="20"/>
          <w:szCs w:val="20"/>
        </w:rPr>
        <w:t xml:space="preserve"> </w:t>
      </w:r>
    </w:p>
    <w:p w:rsidR="00462E50" w:rsidRPr="009C6B91" w:rsidRDefault="006D0C6F"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Pr>
          <w:rStyle w:val="None"/>
          <w:rFonts w:eastAsia="Gill Sans MT" w:cs="Gill Sans MT"/>
          <w:sz w:val="20"/>
          <w:szCs w:val="20"/>
        </w:rPr>
        <w:t>Enhanced water use efficiency and increase</w:t>
      </w:r>
      <w:r w:rsidR="009F29A7">
        <w:rPr>
          <w:rStyle w:val="None"/>
          <w:rFonts w:eastAsia="Gill Sans MT" w:cs="Gill Sans MT"/>
          <w:sz w:val="20"/>
          <w:szCs w:val="20"/>
        </w:rPr>
        <w:t>d</w:t>
      </w:r>
      <w:r>
        <w:rPr>
          <w:rStyle w:val="None"/>
          <w:rFonts w:eastAsia="Gill Sans MT" w:cs="Gill Sans MT"/>
          <w:sz w:val="20"/>
          <w:szCs w:val="20"/>
        </w:rPr>
        <w:t xml:space="preserve"> reuse of treated wastewater. </w:t>
      </w:r>
    </w:p>
    <w:p w:rsidR="00462E50" w:rsidRPr="009C6B91" w:rsidRDefault="00462E50"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sidRPr="009C6B91">
        <w:rPr>
          <w:rStyle w:val="None"/>
          <w:rFonts w:eastAsia="Gill Sans MT" w:cs="Gill Sans MT"/>
          <w:sz w:val="20"/>
          <w:szCs w:val="20"/>
        </w:rPr>
        <w:t>Increased number of women and youth engaged in water sector planning and management.</w:t>
      </w:r>
    </w:p>
    <w:p w:rsidR="00462E50" w:rsidRPr="009C6B91" w:rsidRDefault="00D36C15"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Pr>
          <w:rStyle w:val="None"/>
          <w:rFonts w:eastAsia="Gill Sans MT" w:cs="Gill Sans MT"/>
          <w:sz w:val="20"/>
          <w:szCs w:val="20"/>
        </w:rPr>
        <w:t>Improve</w:t>
      </w:r>
      <w:r w:rsidR="00CB1746">
        <w:rPr>
          <w:rStyle w:val="None"/>
          <w:rFonts w:eastAsia="Gill Sans MT" w:cs="Gill Sans MT"/>
          <w:sz w:val="20"/>
          <w:szCs w:val="20"/>
        </w:rPr>
        <w:t>d</w:t>
      </w:r>
      <w:r w:rsidR="009F1C95">
        <w:rPr>
          <w:rStyle w:val="None"/>
          <w:rFonts w:eastAsia="Gill Sans MT" w:cs="Gill Sans MT"/>
          <w:sz w:val="20"/>
          <w:szCs w:val="20"/>
        </w:rPr>
        <w:t xml:space="preserve"> </w:t>
      </w:r>
      <w:r w:rsidR="00462E50" w:rsidRPr="009C6B91">
        <w:rPr>
          <w:rStyle w:val="None"/>
          <w:rFonts w:eastAsia="Gill Sans MT" w:cs="Gill Sans MT"/>
          <w:sz w:val="20"/>
          <w:szCs w:val="20"/>
        </w:rPr>
        <w:t xml:space="preserve">wastewater </w:t>
      </w:r>
      <w:r>
        <w:rPr>
          <w:rStyle w:val="None"/>
          <w:rFonts w:eastAsia="Gill Sans MT" w:cs="Gill Sans MT"/>
          <w:sz w:val="20"/>
          <w:szCs w:val="20"/>
        </w:rPr>
        <w:t>treatment efficiency</w:t>
      </w:r>
      <w:r w:rsidR="00B42F60">
        <w:rPr>
          <w:rStyle w:val="None"/>
          <w:rFonts w:eastAsia="Gill Sans MT" w:cs="Gill Sans MT"/>
          <w:sz w:val="20"/>
          <w:szCs w:val="20"/>
        </w:rPr>
        <w:t xml:space="preserve"> </w:t>
      </w:r>
      <w:r w:rsidR="006D0C6F">
        <w:rPr>
          <w:rStyle w:val="None"/>
          <w:rFonts w:eastAsia="Gill Sans MT" w:cs="Gill Sans MT"/>
          <w:sz w:val="20"/>
          <w:szCs w:val="20"/>
        </w:rPr>
        <w:t>by</w:t>
      </w:r>
      <w:r w:rsidR="00B42F60">
        <w:rPr>
          <w:rStyle w:val="None"/>
          <w:rFonts w:eastAsia="Gill Sans MT" w:cs="Gill Sans MT"/>
          <w:sz w:val="20"/>
          <w:szCs w:val="20"/>
        </w:rPr>
        <w:t xml:space="preserve"> reducing operational costs and improving quality of effluent. </w:t>
      </w:r>
    </w:p>
    <w:p w:rsidR="00462E50" w:rsidRPr="009C6B91" w:rsidRDefault="00462E50" w:rsidP="004C56D1">
      <w:pPr>
        <w:pStyle w:val="ListParagraph"/>
        <w:numPr>
          <w:ilvl w:val="0"/>
          <w:numId w:val="22"/>
        </w:numPr>
        <w:pBdr>
          <w:top w:val="nil"/>
          <w:left w:val="nil"/>
          <w:bottom w:val="nil"/>
          <w:right w:val="nil"/>
          <w:between w:val="nil"/>
          <w:bar w:val="nil"/>
        </w:pBdr>
        <w:spacing w:after="0" w:line="240" w:lineRule="auto"/>
        <w:ind w:left="360"/>
        <w:contextualSpacing w:val="0"/>
        <w:jc w:val="both"/>
        <w:rPr>
          <w:rFonts w:eastAsia="Gill Sans MT" w:cs="Gill Sans MT"/>
          <w:sz w:val="20"/>
          <w:szCs w:val="20"/>
        </w:rPr>
      </w:pPr>
      <w:r w:rsidRPr="009C6B91">
        <w:rPr>
          <w:rStyle w:val="None"/>
          <w:rFonts w:eastAsia="Gill Sans MT" w:cs="Gill Sans MT"/>
          <w:sz w:val="20"/>
          <w:szCs w:val="20"/>
        </w:rPr>
        <w:t>Improved standards, procedures, and capacity in groundwater management at lower cost, along with increased awareness of groundwater scarcity, increased enforcement actions, and reduced over-extraction.</w:t>
      </w:r>
    </w:p>
    <w:p w:rsidR="00AC3069" w:rsidRPr="008E0B5F" w:rsidRDefault="00462E50" w:rsidP="00B37D69">
      <w:pPr>
        <w:pStyle w:val="ListParagraph"/>
        <w:numPr>
          <w:ilvl w:val="0"/>
          <w:numId w:val="22"/>
        </w:numPr>
        <w:pBdr>
          <w:top w:val="nil"/>
          <w:left w:val="nil"/>
          <w:bottom w:val="nil"/>
          <w:right w:val="nil"/>
          <w:between w:val="nil"/>
          <w:bar w:val="nil"/>
        </w:pBdr>
        <w:spacing w:after="0" w:line="240" w:lineRule="auto"/>
        <w:ind w:left="360"/>
        <w:contextualSpacing w:val="0"/>
        <w:jc w:val="both"/>
        <w:rPr>
          <w:sz w:val="20"/>
          <w:szCs w:val="20"/>
        </w:rPr>
      </w:pPr>
      <w:r w:rsidRPr="00440CD6">
        <w:rPr>
          <w:rStyle w:val="None"/>
          <w:rFonts w:eastAsia="Gill Sans MT" w:cs="Gill Sans MT"/>
          <w:sz w:val="20"/>
          <w:szCs w:val="20"/>
        </w:rPr>
        <w:t>Adoption of WHO Water Safety Planning (WSP) model w</w:t>
      </w:r>
      <w:r w:rsidR="008E0B5F" w:rsidRPr="00440CD6">
        <w:rPr>
          <w:rStyle w:val="None"/>
          <w:rFonts w:eastAsia="Gill Sans MT" w:cs="Gill Sans MT"/>
          <w:sz w:val="20"/>
          <w:szCs w:val="20"/>
        </w:rPr>
        <w:t xml:space="preserve">ithin Jordanian water utilities. </w:t>
      </w:r>
    </w:p>
    <w:sectPr w:rsidR="00AC3069" w:rsidRPr="008E0B5F" w:rsidSect="00AC5B2B">
      <w:footerReference w:type="even" r:id="rId13"/>
      <w:footerReference w:type="default" r:id="rId14"/>
      <w:footerReference w:type="first" r:id="rId15"/>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B04" w:rsidRDefault="000C5B04" w:rsidP="007D52EF">
      <w:r>
        <w:separator/>
      </w:r>
    </w:p>
    <w:p w:rsidR="000C5B04" w:rsidRDefault="000C5B04" w:rsidP="007D52EF"/>
    <w:p w:rsidR="000C5B04" w:rsidRDefault="000C5B04" w:rsidP="007D52EF"/>
  </w:endnote>
  <w:endnote w:type="continuationSeparator" w:id="0">
    <w:p w:rsidR="000C5B04" w:rsidRDefault="000C5B04" w:rsidP="007D52EF">
      <w:r>
        <w:continuationSeparator/>
      </w:r>
    </w:p>
    <w:p w:rsidR="000C5B04" w:rsidRDefault="000C5B04" w:rsidP="007D52EF"/>
    <w:p w:rsidR="000C5B04" w:rsidRDefault="000C5B04"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2" w:rsidRDefault="00847292"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7292" w:rsidRDefault="00847292" w:rsidP="00585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2" w:rsidRPr="00585B47" w:rsidRDefault="00847292" w:rsidP="008D6F84">
    <w:pPr>
      <w:pStyle w:val="Footer"/>
      <w:framePr w:wrap="around" w:vAnchor="text" w:hAnchor="page" w:x="10981"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B35A04">
      <w:rPr>
        <w:rStyle w:val="PageNumber"/>
        <w:b/>
        <w:noProof/>
      </w:rPr>
      <w:t>2</w:t>
    </w:r>
    <w:r w:rsidRPr="00585B47">
      <w:rPr>
        <w:rStyle w:val="PageNumber"/>
        <w:b/>
      </w:rPr>
      <w:fldChar w:fldCharType="end"/>
    </w:r>
  </w:p>
  <w:p w:rsidR="00847292" w:rsidRPr="00585B47" w:rsidRDefault="00847292"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00B35A04" w:rsidRPr="00F546D8">
      <w:t>USAID</w:t>
    </w:r>
    <w:r w:rsidR="00B35A04">
      <w:t>/WMI</w:t>
    </w:r>
    <w:r w:rsidR="00B35A04" w:rsidRPr="00F546D8">
      <w:t xml:space="preserve"> Fact Sheet </w:t>
    </w:r>
    <w:r w:rsidRPr="00F546D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F84" w:rsidRPr="00392DE6" w:rsidRDefault="008D6F84" w:rsidP="008D6F84">
    <w:pPr>
      <w:pStyle w:val="Footer"/>
      <w:framePr w:wrap="around" w:vAnchor="text" w:hAnchor="page" w:x="10981"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B35A04">
      <w:rPr>
        <w:rStyle w:val="PageNumber"/>
        <w:b/>
        <w:noProof/>
      </w:rPr>
      <w:t>1</w:t>
    </w:r>
    <w:r w:rsidRPr="00392DE6">
      <w:rPr>
        <w:rStyle w:val="PageNumber"/>
        <w:b/>
      </w:rPr>
      <w:fldChar w:fldCharType="end"/>
    </w:r>
  </w:p>
  <w:p w:rsidR="00392DE6" w:rsidRPr="00392DE6" w:rsidRDefault="00392DE6"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Pr="00F546D8">
      <w:t>USAID</w:t>
    </w:r>
    <w:r w:rsidR="00F4291E">
      <w:t>/WMI</w:t>
    </w:r>
    <w:r w:rsidRPr="00F546D8">
      <w:t xml:space="preserve"> Fact Sheet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B04" w:rsidRDefault="000C5B04" w:rsidP="007D52EF">
      <w:r>
        <w:separator/>
      </w:r>
    </w:p>
    <w:p w:rsidR="000C5B04" w:rsidRDefault="000C5B04" w:rsidP="007D52EF"/>
    <w:p w:rsidR="000C5B04" w:rsidRDefault="000C5B04" w:rsidP="007D52EF"/>
  </w:footnote>
  <w:footnote w:type="continuationSeparator" w:id="0">
    <w:p w:rsidR="000C5B04" w:rsidRDefault="000C5B04" w:rsidP="007D52EF">
      <w:r>
        <w:continuationSeparator/>
      </w:r>
    </w:p>
    <w:p w:rsidR="000C5B04" w:rsidRDefault="000C5B04" w:rsidP="007D52EF"/>
    <w:p w:rsidR="000C5B04" w:rsidRDefault="000C5B04" w:rsidP="007D5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93299"/>
    <w:multiLevelType w:val="hybridMultilevel"/>
    <w:tmpl w:val="95B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5"/>
  </w:num>
  <w:num w:numId="15">
    <w:abstractNumId w:val="13"/>
  </w:num>
  <w:num w:numId="16">
    <w:abstractNumId w:val="14"/>
  </w:num>
  <w:num w:numId="17">
    <w:abstractNumId w:val="17"/>
  </w:num>
  <w:num w:numId="18">
    <w:abstractNumId w:val="16"/>
  </w:num>
  <w:num w:numId="19">
    <w:abstractNumId w:val="17"/>
  </w:num>
  <w:num w:numId="20">
    <w:abstractNumId w:val="16"/>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E50"/>
    <w:rsid w:val="000121B3"/>
    <w:rsid w:val="000147C4"/>
    <w:rsid w:val="00022808"/>
    <w:rsid w:val="000253AA"/>
    <w:rsid w:val="00031972"/>
    <w:rsid w:val="00046DC4"/>
    <w:rsid w:val="0006439D"/>
    <w:rsid w:val="00072E28"/>
    <w:rsid w:val="00077ED2"/>
    <w:rsid w:val="00083BDA"/>
    <w:rsid w:val="000974B3"/>
    <w:rsid w:val="000C5B04"/>
    <w:rsid w:val="00103FD7"/>
    <w:rsid w:val="0011553E"/>
    <w:rsid w:val="00132027"/>
    <w:rsid w:val="00147E45"/>
    <w:rsid w:val="00157443"/>
    <w:rsid w:val="00163257"/>
    <w:rsid w:val="001657C4"/>
    <w:rsid w:val="00177F80"/>
    <w:rsid w:val="00187D08"/>
    <w:rsid w:val="001A49DF"/>
    <w:rsid w:val="001B5625"/>
    <w:rsid w:val="001B5B22"/>
    <w:rsid w:val="001D667C"/>
    <w:rsid w:val="001F416D"/>
    <w:rsid w:val="001F5967"/>
    <w:rsid w:val="00200578"/>
    <w:rsid w:val="00244A47"/>
    <w:rsid w:val="0026454D"/>
    <w:rsid w:val="002729ED"/>
    <w:rsid w:val="002745D3"/>
    <w:rsid w:val="0028350E"/>
    <w:rsid w:val="00295257"/>
    <w:rsid w:val="002B1B8B"/>
    <w:rsid w:val="002B2502"/>
    <w:rsid w:val="002E0292"/>
    <w:rsid w:val="00312D7C"/>
    <w:rsid w:val="003169FD"/>
    <w:rsid w:val="00322159"/>
    <w:rsid w:val="003263D2"/>
    <w:rsid w:val="00326645"/>
    <w:rsid w:val="00333E6D"/>
    <w:rsid w:val="0034548E"/>
    <w:rsid w:val="00354983"/>
    <w:rsid w:val="00355595"/>
    <w:rsid w:val="00365267"/>
    <w:rsid w:val="00365C72"/>
    <w:rsid w:val="00374186"/>
    <w:rsid w:val="0037555E"/>
    <w:rsid w:val="00382EA6"/>
    <w:rsid w:val="0038597B"/>
    <w:rsid w:val="003867FA"/>
    <w:rsid w:val="00392404"/>
    <w:rsid w:val="00392DE6"/>
    <w:rsid w:val="003932CE"/>
    <w:rsid w:val="003A216C"/>
    <w:rsid w:val="003C1E3E"/>
    <w:rsid w:val="003C1EF8"/>
    <w:rsid w:val="003D2E8F"/>
    <w:rsid w:val="003F61F9"/>
    <w:rsid w:val="00405EEF"/>
    <w:rsid w:val="00410FC2"/>
    <w:rsid w:val="004317FD"/>
    <w:rsid w:val="00434EC2"/>
    <w:rsid w:val="00440CD6"/>
    <w:rsid w:val="004451BB"/>
    <w:rsid w:val="00451E9F"/>
    <w:rsid w:val="00452CE4"/>
    <w:rsid w:val="004570E8"/>
    <w:rsid w:val="00462E50"/>
    <w:rsid w:val="00471A69"/>
    <w:rsid w:val="0047207C"/>
    <w:rsid w:val="00472DD9"/>
    <w:rsid w:val="004A6A41"/>
    <w:rsid w:val="004C56D1"/>
    <w:rsid w:val="004C608B"/>
    <w:rsid w:val="004F4421"/>
    <w:rsid w:val="005005B1"/>
    <w:rsid w:val="00503B61"/>
    <w:rsid w:val="0050460B"/>
    <w:rsid w:val="00511473"/>
    <w:rsid w:val="00512481"/>
    <w:rsid w:val="0051301E"/>
    <w:rsid w:val="005227E7"/>
    <w:rsid w:val="00524469"/>
    <w:rsid w:val="00531FAB"/>
    <w:rsid w:val="0054277D"/>
    <w:rsid w:val="00557588"/>
    <w:rsid w:val="00565CE4"/>
    <w:rsid w:val="00574A5C"/>
    <w:rsid w:val="00576418"/>
    <w:rsid w:val="0058089D"/>
    <w:rsid w:val="00585B47"/>
    <w:rsid w:val="005932BC"/>
    <w:rsid w:val="0059527E"/>
    <w:rsid w:val="005A2D4D"/>
    <w:rsid w:val="005C6916"/>
    <w:rsid w:val="005C74B1"/>
    <w:rsid w:val="005D13C3"/>
    <w:rsid w:val="005D19F5"/>
    <w:rsid w:val="005D4ED7"/>
    <w:rsid w:val="005F515E"/>
    <w:rsid w:val="00603A64"/>
    <w:rsid w:val="006111DF"/>
    <w:rsid w:val="00627212"/>
    <w:rsid w:val="00633C2A"/>
    <w:rsid w:val="0064165C"/>
    <w:rsid w:val="00642BA9"/>
    <w:rsid w:val="0065050D"/>
    <w:rsid w:val="00655014"/>
    <w:rsid w:val="00657CA6"/>
    <w:rsid w:val="00675586"/>
    <w:rsid w:val="006770C3"/>
    <w:rsid w:val="0068304E"/>
    <w:rsid w:val="00692E13"/>
    <w:rsid w:val="00695651"/>
    <w:rsid w:val="006B13E8"/>
    <w:rsid w:val="006B6E07"/>
    <w:rsid w:val="006C2FD1"/>
    <w:rsid w:val="006D0C6F"/>
    <w:rsid w:val="006D499D"/>
    <w:rsid w:val="006D6A7B"/>
    <w:rsid w:val="006F4DF5"/>
    <w:rsid w:val="006F7D50"/>
    <w:rsid w:val="007017EE"/>
    <w:rsid w:val="00705BFE"/>
    <w:rsid w:val="00710A13"/>
    <w:rsid w:val="007111DE"/>
    <w:rsid w:val="007252D9"/>
    <w:rsid w:val="00732D11"/>
    <w:rsid w:val="007408EC"/>
    <w:rsid w:val="00742EA1"/>
    <w:rsid w:val="007475F4"/>
    <w:rsid w:val="00752148"/>
    <w:rsid w:val="00754798"/>
    <w:rsid w:val="00763957"/>
    <w:rsid w:val="00773004"/>
    <w:rsid w:val="00775C76"/>
    <w:rsid w:val="00781224"/>
    <w:rsid w:val="007A1080"/>
    <w:rsid w:val="007A5737"/>
    <w:rsid w:val="007B156F"/>
    <w:rsid w:val="007B5427"/>
    <w:rsid w:val="007B6C40"/>
    <w:rsid w:val="007D52EF"/>
    <w:rsid w:val="007F265F"/>
    <w:rsid w:val="007F4222"/>
    <w:rsid w:val="007F52A7"/>
    <w:rsid w:val="00821171"/>
    <w:rsid w:val="008243A8"/>
    <w:rsid w:val="008415B4"/>
    <w:rsid w:val="00847292"/>
    <w:rsid w:val="00854EDE"/>
    <w:rsid w:val="00855BC0"/>
    <w:rsid w:val="008607CA"/>
    <w:rsid w:val="008915D2"/>
    <w:rsid w:val="00895C95"/>
    <w:rsid w:val="008A6BD9"/>
    <w:rsid w:val="008D6F84"/>
    <w:rsid w:val="008D7D9B"/>
    <w:rsid w:val="008E0B5F"/>
    <w:rsid w:val="008E7AEC"/>
    <w:rsid w:val="00921F43"/>
    <w:rsid w:val="00922D2D"/>
    <w:rsid w:val="00942693"/>
    <w:rsid w:val="00942B5F"/>
    <w:rsid w:val="00960CE6"/>
    <w:rsid w:val="009674CE"/>
    <w:rsid w:val="009675BD"/>
    <w:rsid w:val="0097197F"/>
    <w:rsid w:val="00973151"/>
    <w:rsid w:val="009A019F"/>
    <w:rsid w:val="009A5689"/>
    <w:rsid w:val="009B1CD3"/>
    <w:rsid w:val="009C6B91"/>
    <w:rsid w:val="009E2830"/>
    <w:rsid w:val="009F1C95"/>
    <w:rsid w:val="009F29A7"/>
    <w:rsid w:val="009F77F4"/>
    <w:rsid w:val="00A0430E"/>
    <w:rsid w:val="00A0472B"/>
    <w:rsid w:val="00A11729"/>
    <w:rsid w:val="00A24A26"/>
    <w:rsid w:val="00A31AD7"/>
    <w:rsid w:val="00A504AD"/>
    <w:rsid w:val="00A514D4"/>
    <w:rsid w:val="00A600E9"/>
    <w:rsid w:val="00A63F78"/>
    <w:rsid w:val="00A70620"/>
    <w:rsid w:val="00A727CB"/>
    <w:rsid w:val="00A83963"/>
    <w:rsid w:val="00A87594"/>
    <w:rsid w:val="00A96E7E"/>
    <w:rsid w:val="00AA7EF8"/>
    <w:rsid w:val="00AB1BC1"/>
    <w:rsid w:val="00AB3DD8"/>
    <w:rsid w:val="00AB6F56"/>
    <w:rsid w:val="00AC002E"/>
    <w:rsid w:val="00AC2ED2"/>
    <w:rsid w:val="00AC3069"/>
    <w:rsid w:val="00AC5B2B"/>
    <w:rsid w:val="00AC626C"/>
    <w:rsid w:val="00AD315C"/>
    <w:rsid w:val="00B00E0C"/>
    <w:rsid w:val="00B01AC2"/>
    <w:rsid w:val="00B02B71"/>
    <w:rsid w:val="00B21D66"/>
    <w:rsid w:val="00B32223"/>
    <w:rsid w:val="00B35A04"/>
    <w:rsid w:val="00B37D0D"/>
    <w:rsid w:val="00B42F60"/>
    <w:rsid w:val="00B92DC4"/>
    <w:rsid w:val="00BA60B2"/>
    <w:rsid w:val="00BB754A"/>
    <w:rsid w:val="00BD0638"/>
    <w:rsid w:val="00BE4526"/>
    <w:rsid w:val="00BE58EA"/>
    <w:rsid w:val="00BE75B6"/>
    <w:rsid w:val="00BF74DB"/>
    <w:rsid w:val="00C14654"/>
    <w:rsid w:val="00C16832"/>
    <w:rsid w:val="00C356C1"/>
    <w:rsid w:val="00C37221"/>
    <w:rsid w:val="00C3754E"/>
    <w:rsid w:val="00C401C4"/>
    <w:rsid w:val="00C45272"/>
    <w:rsid w:val="00C50DB4"/>
    <w:rsid w:val="00C710D8"/>
    <w:rsid w:val="00CA15D5"/>
    <w:rsid w:val="00CA20D9"/>
    <w:rsid w:val="00CA3B3D"/>
    <w:rsid w:val="00CA41F7"/>
    <w:rsid w:val="00CB1746"/>
    <w:rsid w:val="00CB4AAC"/>
    <w:rsid w:val="00CD7C1C"/>
    <w:rsid w:val="00CF2489"/>
    <w:rsid w:val="00CF7297"/>
    <w:rsid w:val="00CF77E0"/>
    <w:rsid w:val="00D00679"/>
    <w:rsid w:val="00D0799C"/>
    <w:rsid w:val="00D12324"/>
    <w:rsid w:val="00D1300F"/>
    <w:rsid w:val="00D216D2"/>
    <w:rsid w:val="00D36C15"/>
    <w:rsid w:val="00D41318"/>
    <w:rsid w:val="00D432CF"/>
    <w:rsid w:val="00D63FBC"/>
    <w:rsid w:val="00D72C96"/>
    <w:rsid w:val="00D77A24"/>
    <w:rsid w:val="00D77C74"/>
    <w:rsid w:val="00D87A8E"/>
    <w:rsid w:val="00D91974"/>
    <w:rsid w:val="00D96C36"/>
    <w:rsid w:val="00DA50EF"/>
    <w:rsid w:val="00DC7365"/>
    <w:rsid w:val="00DD527E"/>
    <w:rsid w:val="00DE7319"/>
    <w:rsid w:val="00DF0E1F"/>
    <w:rsid w:val="00DF3609"/>
    <w:rsid w:val="00E02C14"/>
    <w:rsid w:val="00E170E5"/>
    <w:rsid w:val="00E25FA1"/>
    <w:rsid w:val="00E57440"/>
    <w:rsid w:val="00E635C1"/>
    <w:rsid w:val="00E66F2F"/>
    <w:rsid w:val="00E71296"/>
    <w:rsid w:val="00E760E6"/>
    <w:rsid w:val="00E819ED"/>
    <w:rsid w:val="00E952A7"/>
    <w:rsid w:val="00ED41A0"/>
    <w:rsid w:val="00EE320F"/>
    <w:rsid w:val="00EF0DA1"/>
    <w:rsid w:val="00EF19FD"/>
    <w:rsid w:val="00EF3B6C"/>
    <w:rsid w:val="00F1242C"/>
    <w:rsid w:val="00F2740F"/>
    <w:rsid w:val="00F32D68"/>
    <w:rsid w:val="00F4291E"/>
    <w:rsid w:val="00F44322"/>
    <w:rsid w:val="00F4674C"/>
    <w:rsid w:val="00F52EC7"/>
    <w:rsid w:val="00F546D8"/>
    <w:rsid w:val="00F6355E"/>
    <w:rsid w:val="00F66A44"/>
    <w:rsid w:val="00F70A83"/>
    <w:rsid w:val="00F822B5"/>
    <w:rsid w:val="00F96D8D"/>
    <w:rsid w:val="00F97054"/>
    <w:rsid w:val="00FA1C72"/>
    <w:rsid w:val="00FA7220"/>
    <w:rsid w:val="00FB32E0"/>
    <w:rsid w:val="00FD6183"/>
    <w:rsid w:val="00FE12C2"/>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07728"/>
  <w14:defaultImageDpi w14:val="300"/>
  <w15:docId w15:val="{D6FE286C-4083-4D6E-A521-8F5D28F9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AC3069"/>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AC3069"/>
    <w:pPr>
      <w:outlineLvl w:val="3"/>
    </w:pPr>
    <w:rPr>
      <w:rFonts w:ascii="Gill Sans MT" w:hAnsi="Gill Sans MT" w:cs="GillSansMTStd-Book"/>
      <w:b/>
      <w:bCs/>
      <w:caps/>
      <w:color w:val="6C64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C3069"/>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AC3069"/>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C3069"/>
    <w:rPr>
      <w:rFonts w:ascii="Gill Sans MT" w:hAnsi="Gill Sans MT" w:cs="GillSansMTStd-Book"/>
      <w:caps/>
      <w:color w:val="6C6463"/>
      <w:sz w:val="16"/>
      <w:szCs w:val="16"/>
    </w:rPr>
  </w:style>
  <w:style w:type="paragraph" w:styleId="Subtitle">
    <w:name w:val="Subtitle"/>
    <w:aliases w:val="Intro"/>
    <w:basedOn w:val="Normal"/>
    <w:next w:val="Normal"/>
    <w:link w:val="SubtitleChar"/>
    <w:uiPriority w:val="1"/>
    <w:qFormat/>
    <w:rsid w:val="00AC3069"/>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AC3069"/>
    <w:rPr>
      <w:rFonts w:ascii="Gill Sans MT" w:eastAsia="Calibri" w:hAnsi="Gill Sans MT" w:cs="Calibri"/>
      <w:color w:val="6C6463"/>
      <w:sz w:val="32"/>
      <w:szCs w:val="32"/>
    </w:rPr>
  </w:style>
  <w:style w:type="paragraph" w:styleId="Header">
    <w:name w:val="header"/>
    <w:basedOn w:val="Normal"/>
    <w:link w:val="HeaderChar"/>
    <w:uiPriority w:val="99"/>
    <w:unhideWhenUsed/>
    <w:rsid w:val="00AC3069"/>
    <w:pPr>
      <w:tabs>
        <w:tab w:val="center" w:pos="4320"/>
        <w:tab w:val="right" w:pos="8640"/>
      </w:tabs>
      <w:spacing w:after="0" w:line="240" w:lineRule="auto"/>
    </w:pPr>
  </w:style>
  <w:style w:type="character" w:customStyle="1" w:styleId="HeaderChar">
    <w:name w:val="Header Char"/>
    <w:link w:val="Header"/>
    <w:uiPriority w:val="99"/>
    <w:rsid w:val="00AC3069"/>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C3069"/>
    <w:rPr>
      <w:rFonts w:ascii="Gill Sans MT" w:hAnsi="Gill Sans MT" w:cs="GillSansMTStd-Book"/>
      <w:b/>
      <w:bCs/>
      <w:caps/>
      <w:color w:val="6C6463"/>
      <w:szCs w:val="22"/>
    </w:rPr>
  </w:style>
  <w:style w:type="paragraph" w:customStyle="1" w:styleId="Bullet1">
    <w:name w:val="Bullet 1"/>
    <w:basedOn w:val="Normal"/>
    <w:autoRedefine/>
    <w:uiPriority w:val="2"/>
    <w:qFormat/>
    <w:rsid w:val="00AC3069"/>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C3069"/>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AC3069"/>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nhideWhenUsed/>
    <w:rsid w:val="00AC3069"/>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C3069"/>
    <w:pPr>
      <w:spacing w:before="40" w:after="40" w:line="240" w:lineRule="auto"/>
    </w:pPr>
    <w:rPr>
      <w:caps/>
      <w:noProof/>
      <w:sz w:val="12"/>
      <w:szCs w:val="12"/>
    </w:rPr>
  </w:style>
  <w:style w:type="paragraph" w:styleId="Quote">
    <w:name w:val="Quote"/>
    <w:basedOn w:val="Subtitle"/>
    <w:next w:val="Normal"/>
    <w:link w:val="QuoteChar"/>
    <w:uiPriority w:val="29"/>
    <w:qFormat/>
    <w:rsid w:val="00AC3069"/>
    <w:pPr>
      <w:spacing w:before="240" w:after="240" w:line="240" w:lineRule="auto"/>
    </w:pPr>
    <w:rPr>
      <w:sz w:val="28"/>
      <w:szCs w:val="28"/>
    </w:rPr>
  </w:style>
  <w:style w:type="character" w:customStyle="1" w:styleId="QuoteChar">
    <w:name w:val="Quote Char"/>
    <w:link w:val="Quote"/>
    <w:uiPriority w:val="29"/>
    <w:rsid w:val="00AC3069"/>
    <w:rPr>
      <w:rFonts w:ascii="Gill Sans MT" w:eastAsia="Calibri" w:hAnsi="Gill Sans MT" w:cs="Calibri"/>
      <w:color w:val="6C6463"/>
      <w:sz w:val="28"/>
      <w:szCs w:val="28"/>
    </w:rPr>
  </w:style>
  <w:style w:type="paragraph" w:customStyle="1" w:styleId="In-LinePhoto">
    <w:name w:val="In-Line Photo"/>
    <w:next w:val="Left-Credit"/>
    <w:qFormat/>
    <w:rsid w:val="00AC3069"/>
    <w:pPr>
      <w:spacing w:before="480"/>
      <w:jc w:val="right"/>
    </w:pPr>
    <w:rPr>
      <w:rFonts w:ascii="Gill Sans MT" w:hAnsi="Gill Sans MT"/>
      <w:noProof/>
      <w:color w:val="6C6463"/>
      <w:sz w:val="22"/>
    </w:rPr>
  </w:style>
  <w:style w:type="paragraph" w:customStyle="1" w:styleId="Photo">
    <w:name w:val="Photo"/>
    <w:uiPriority w:val="2"/>
    <w:qFormat/>
    <w:rsid w:val="00AC3069"/>
    <w:rPr>
      <w:rFonts w:ascii="Gill Sans MT" w:hAnsi="Gill Sans MT"/>
      <w:noProof/>
      <w:color w:val="6C6463"/>
      <w:sz w:val="22"/>
    </w:rPr>
  </w:style>
  <w:style w:type="paragraph" w:customStyle="1" w:styleId="CaptionBox">
    <w:name w:val="Caption Box"/>
    <w:uiPriority w:val="2"/>
    <w:qFormat/>
    <w:rsid w:val="00AC3069"/>
    <w:pPr>
      <w:spacing w:before="120" w:after="120"/>
    </w:pPr>
    <w:rPr>
      <w:rFonts w:ascii="Gill Sans MT" w:eastAsiaTheme="minorEastAsia" w:hAnsi="Gill Sans MT" w:cs="GillSansMTStd-Book"/>
      <w:color w:val="6C6463"/>
      <w:sz w:val="16"/>
      <w:szCs w:val="16"/>
    </w:rPr>
  </w:style>
  <w:style w:type="paragraph" w:styleId="ListParagraph">
    <w:name w:val="List Paragraph"/>
    <w:basedOn w:val="Normal"/>
    <w:qFormat/>
    <w:rsid w:val="00AC3069"/>
    <w:pPr>
      <w:ind w:left="720"/>
      <w:contextualSpacing/>
    </w:pPr>
  </w:style>
  <w:style w:type="paragraph" w:customStyle="1" w:styleId="FSHeading">
    <w:name w:val="FS Heading"/>
    <w:rsid w:val="00462E50"/>
    <w:pPr>
      <w:pBdr>
        <w:top w:val="nil"/>
        <w:left w:val="nil"/>
        <w:bottom w:val="nil"/>
        <w:right w:val="nil"/>
        <w:between w:val="nil"/>
        <w:bar w:val="nil"/>
      </w:pBdr>
      <w:spacing w:after="480" w:line="520" w:lineRule="exact"/>
      <w:outlineLvl w:val="0"/>
    </w:pPr>
    <w:rPr>
      <w:rFonts w:ascii="Gill Sans MT" w:eastAsia="Gill Sans MT" w:hAnsi="Gill Sans MT" w:cs="Gill Sans MT"/>
      <w:color w:val="000000"/>
      <w:sz w:val="44"/>
      <w:szCs w:val="44"/>
      <w:u w:color="000000"/>
      <w:bdr w:val="nil"/>
    </w:rPr>
  </w:style>
  <w:style w:type="paragraph" w:customStyle="1" w:styleId="FSbulletedtextrev">
    <w:name w:val="FS bulleted text rev"/>
    <w:rsid w:val="00462E50"/>
    <w:pPr>
      <w:pBdr>
        <w:top w:val="nil"/>
        <w:left w:val="nil"/>
        <w:bottom w:val="nil"/>
        <w:right w:val="nil"/>
        <w:between w:val="nil"/>
        <w:bar w:val="nil"/>
      </w:pBdr>
      <w:spacing w:after="180" w:line="276" w:lineRule="auto"/>
    </w:pPr>
    <w:rPr>
      <w:rFonts w:ascii="Gill Sans MT" w:eastAsia="Gill Sans MT" w:hAnsi="Gill Sans MT" w:cs="Gill Sans MT"/>
      <w:color w:val="000000"/>
      <w:sz w:val="21"/>
      <w:szCs w:val="21"/>
      <w:u w:color="000000"/>
      <w:bdr w:val="nil"/>
    </w:rPr>
  </w:style>
  <w:style w:type="paragraph" w:customStyle="1" w:styleId="BodyA">
    <w:name w:val="Body A"/>
    <w:rsid w:val="00462E50"/>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customStyle="1" w:styleId="FSbodytextrev">
    <w:name w:val="FS body text rev"/>
    <w:rsid w:val="00462E50"/>
    <w:pPr>
      <w:pBdr>
        <w:top w:val="nil"/>
        <w:left w:val="nil"/>
        <w:bottom w:val="nil"/>
        <w:right w:val="nil"/>
        <w:between w:val="nil"/>
        <w:bar w:val="nil"/>
      </w:pBdr>
      <w:spacing w:after="180" w:line="276" w:lineRule="auto"/>
    </w:pPr>
    <w:rPr>
      <w:rFonts w:ascii="Gill Sans MT" w:eastAsia="Gill Sans MT" w:hAnsi="Gill Sans MT" w:cs="Gill Sans MT"/>
      <w:color w:val="000000"/>
      <w:sz w:val="21"/>
      <w:szCs w:val="21"/>
      <w:u w:color="000000"/>
      <w:bdr w:val="nil"/>
    </w:rPr>
  </w:style>
  <w:style w:type="paragraph" w:customStyle="1" w:styleId="FSboxheading">
    <w:name w:val="FS box heading"/>
    <w:rsid w:val="00462E50"/>
    <w:pPr>
      <w:pBdr>
        <w:top w:val="nil"/>
        <w:left w:val="nil"/>
        <w:bottom w:val="nil"/>
        <w:right w:val="nil"/>
        <w:between w:val="nil"/>
        <w:bar w:val="nil"/>
      </w:pBdr>
      <w:suppressAutoHyphens/>
      <w:spacing w:after="160" w:line="260" w:lineRule="atLeast"/>
    </w:pPr>
    <w:rPr>
      <w:rFonts w:ascii="Gill Sans MT" w:eastAsia="Gill Sans MT" w:hAnsi="Gill Sans MT" w:cs="Gill Sans MT"/>
      <w:caps/>
      <w:color w:val="C2113A"/>
      <w:sz w:val="28"/>
      <w:szCs w:val="28"/>
      <w:u w:color="C2113A"/>
      <w:bdr w:val="nil"/>
    </w:rPr>
  </w:style>
  <w:style w:type="paragraph" w:customStyle="1" w:styleId="FSboxbulletedtextrev">
    <w:name w:val="FS box bulleted text rev"/>
    <w:rsid w:val="00462E50"/>
    <w:pPr>
      <w:pBdr>
        <w:top w:val="nil"/>
        <w:left w:val="nil"/>
        <w:bottom w:val="nil"/>
        <w:right w:val="nil"/>
        <w:between w:val="nil"/>
        <w:bar w:val="nil"/>
      </w:pBdr>
      <w:spacing w:after="160" w:line="276" w:lineRule="auto"/>
    </w:pPr>
    <w:rPr>
      <w:rFonts w:ascii="Gill Sans MT" w:eastAsia="Gill Sans MT" w:hAnsi="Gill Sans MT" w:cs="Gill Sans MT"/>
      <w:color w:val="C00000"/>
      <w:sz w:val="21"/>
      <w:szCs w:val="21"/>
      <w:u w:color="C00000"/>
      <w:bdr w:val="nil"/>
    </w:rPr>
  </w:style>
  <w:style w:type="character" w:customStyle="1" w:styleId="None">
    <w:name w:val="None"/>
    <w:rsid w:val="00462E50"/>
  </w:style>
  <w:style w:type="character" w:styleId="CommentReference">
    <w:name w:val="annotation reference"/>
    <w:basedOn w:val="DefaultParagraphFont"/>
    <w:uiPriority w:val="99"/>
    <w:semiHidden/>
    <w:unhideWhenUsed/>
    <w:rsid w:val="00531FAB"/>
    <w:rPr>
      <w:sz w:val="16"/>
      <w:szCs w:val="16"/>
    </w:rPr>
  </w:style>
  <w:style w:type="paragraph" w:styleId="CommentText">
    <w:name w:val="annotation text"/>
    <w:basedOn w:val="Normal"/>
    <w:link w:val="CommentTextChar"/>
    <w:uiPriority w:val="99"/>
    <w:semiHidden/>
    <w:unhideWhenUsed/>
    <w:rsid w:val="00531FAB"/>
    <w:pPr>
      <w:spacing w:line="240" w:lineRule="auto"/>
    </w:pPr>
    <w:rPr>
      <w:sz w:val="20"/>
      <w:szCs w:val="20"/>
    </w:rPr>
  </w:style>
  <w:style w:type="character" w:customStyle="1" w:styleId="CommentTextChar">
    <w:name w:val="Comment Text Char"/>
    <w:basedOn w:val="DefaultParagraphFont"/>
    <w:link w:val="CommentText"/>
    <w:uiPriority w:val="99"/>
    <w:semiHidden/>
    <w:rsid w:val="00531FAB"/>
    <w:rPr>
      <w:rFonts w:ascii="Gill Sans MT" w:hAnsi="Gill Sans MT" w:cs="GillSansMTStd-Book"/>
      <w:color w:val="6C6463"/>
    </w:rPr>
  </w:style>
  <w:style w:type="paragraph" w:styleId="CommentSubject">
    <w:name w:val="annotation subject"/>
    <w:basedOn w:val="CommentText"/>
    <w:next w:val="CommentText"/>
    <w:link w:val="CommentSubjectChar"/>
    <w:uiPriority w:val="99"/>
    <w:semiHidden/>
    <w:unhideWhenUsed/>
    <w:rsid w:val="00531FAB"/>
    <w:rPr>
      <w:b/>
      <w:bCs/>
    </w:rPr>
  </w:style>
  <w:style w:type="character" w:customStyle="1" w:styleId="CommentSubjectChar">
    <w:name w:val="Comment Subject Char"/>
    <w:basedOn w:val="CommentTextChar"/>
    <w:link w:val="CommentSubject"/>
    <w:uiPriority w:val="99"/>
    <w:semiHidden/>
    <w:rsid w:val="00531FAB"/>
    <w:rPr>
      <w:rFonts w:ascii="Gill Sans MT" w:hAnsi="Gill Sans MT" w:cs="GillSansMTStd-Book"/>
      <w:b/>
      <w:bCs/>
      <w:color w:val="6C646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usaidjord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usaidjordan"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USAID_Compact_Factsheet_template_A4_02.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0C722-CB44-4C1F-95A7-FCD07C8D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USAID_Compact_Factsheet_template_A4_02.22.2017</Template>
  <TotalTime>6</TotalTime>
  <Pages>2</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Sofian Qurashi</dc:creator>
  <cp:keywords/>
  <dc:description/>
  <cp:lastModifiedBy>Sofian Qurashi</cp:lastModifiedBy>
  <cp:revision>3</cp:revision>
  <cp:lastPrinted>2017-10-05T07:20:00Z</cp:lastPrinted>
  <dcterms:created xsi:type="dcterms:W3CDTF">2017-10-05T07:55:00Z</dcterms:created>
  <dcterms:modified xsi:type="dcterms:W3CDTF">2018-03-20T11:20:00Z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